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F0E2A" w14:textId="77777777" w:rsidR="007255D6" w:rsidRDefault="007255D6" w:rsidP="0072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FOLDE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432F4E21" w14:textId="77777777" w:rsidR="007255D6" w:rsidRDefault="007255D6" w:rsidP="007255D6">
      <w:pPr>
        <w:pStyle w:val="NoSpacing"/>
        <w:rPr>
          <w:rFonts w:cs="Times New Roman"/>
          <w:szCs w:val="24"/>
        </w:rPr>
      </w:pPr>
    </w:p>
    <w:p w14:paraId="08D51EFC" w14:textId="77777777" w:rsidR="007255D6" w:rsidRDefault="007255D6" w:rsidP="007255D6">
      <w:pPr>
        <w:pStyle w:val="NoSpacing"/>
        <w:rPr>
          <w:rFonts w:cs="Times New Roman"/>
          <w:szCs w:val="24"/>
        </w:rPr>
      </w:pPr>
    </w:p>
    <w:p w14:paraId="73125899" w14:textId="77777777" w:rsidR="007255D6" w:rsidRDefault="007255D6" w:rsidP="0072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>He made a plaint of debt against John Ely of Northampton, bowyer(q.v.).</w:t>
      </w:r>
    </w:p>
    <w:p w14:paraId="21DDE87C" w14:textId="77777777" w:rsidR="007255D6" w:rsidRDefault="007255D6" w:rsidP="0072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7531D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592C9D1C" w14:textId="77777777" w:rsidR="007255D6" w:rsidRDefault="007255D6" w:rsidP="007255D6">
      <w:pPr>
        <w:pStyle w:val="NoSpacing"/>
        <w:rPr>
          <w:rFonts w:cs="Times New Roman"/>
          <w:szCs w:val="24"/>
        </w:rPr>
      </w:pPr>
    </w:p>
    <w:p w14:paraId="1F9420A1" w14:textId="77777777" w:rsidR="007255D6" w:rsidRDefault="007255D6" w:rsidP="007255D6">
      <w:pPr>
        <w:pStyle w:val="NoSpacing"/>
        <w:rPr>
          <w:rFonts w:cs="Times New Roman"/>
          <w:szCs w:val="24"/>
        </w:rPr>
      </w:pPr>
    </w:p>
    <w:p w14:paraId="10B471B8" w14:textId="77777777" w:rsidR="007255D6" w:rsidRDefault="007255D6" w:rsidP="007255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February 2025</w:t>
      </w:r>
    </w:p>
    <w:p w14:paraId="7C415A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FAA85" w14:textId="77777777" w:rsidR="007255D6" w:rsidRDefault="007255D6" w:rsidP="009139A6">
      <w:r>
        <w:separator/>
      </w:r>
    </w:p>
  </w:endnote>
  <w:endnote w:type="continuationSeparator" w:id="0">
    <w:p w14:paraId="06CADA7C" w14:textId="77777777" w:rsidR="007255D6" w:rsidRDefault="007255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7E4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3B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1B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AE935" w14:textId="77777777" w:rsidR="007255D6" w:rsidRDefault="007255D6" w:rsidP="009139A6">
      <w:r>
        <w:separator/>
      </w:r>
    </w:p>
  </w:footnote>
  <w:footnote w:type="continuationSeparator" w:id="0">
    <w:p w14:paraId="311B728F" w14:textId="77777777" w:rsidR="007255D6" w:rsidRDefault="007255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3D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B2A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BD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5D6"/>
    <w:rsid w:val="000666E0"/>
    <w:rsid w:val="002510B7"/>
    <w:rsid w:val="00270799"/>
    <w:rsid w:val="005C130B"/>
    <w:rsid w:val="007255D6"/>
    <w:rsid w:val="007805C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6DF40"/>
  <w15:chartTrackingRefBased/>
  <w15:docId w15:val="{538C0E8C-37A7-4CC5-8599-5928F5F23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255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2025-02-18T21:19:00Z</dcterms:created>
  <dcterms:modified xsi:type="dcterms:W3CDTF">2025-02-18T21:20:00Z</dcterms:modified>
</cp:coreProperties>
</file>