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8BB" w:rsidRDefault="000548BB" w:rsidP="000548BB">
      <w:pPr>
        <w:pStyle w:val="NoSpacing"/>
      </w:pPr>
      <w:r>
        <w:rPr>
          <w:u w:val="single"/>
        </w:rPr>
        <w:t>Reginald FOLCREDE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0548BB" w:rsidRDefault="000548BB" w:rsidP="000548BB">
      <w:pPr>
        <w:pStyle w:val="NoSpacing"/>
      </w:pPr>
    </w:p>
    <w:p w:rsidR="000548BB" w:rsidRDefault="000548BB" w:rsidP="000548BB">
      <w:pPr>
        <w:pStyle w:val="NoSpacing"/>
      </w:pPr>
    </w:p>
    <w:p w:rsidR="000548BB" w:rsidRDefault="000548BB" w:rsidP="000548BB">
      <w:pPr>
        <w:pStyle w:val="NoSpacing"/>
      </w:pPr>
      <w:r>
        <w:t>14 Jul.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Weybread</w:t>
      </w:r>
      <w:proofErr w:type="spellEnd"/>
      <w:r>
        <w:t>, Suffolk,</w:t>
      </w:r>
    </w:p>
    <w:p w:rsidR="000548BB" w:rsidRDefault="000548BB" w:rsidP="000548BB">
      <w:pPr>
        <w:pStyle w:val="NoSpacing"/>
      </w:pPr>
      <w:r>
        <w:tab/>
      </w:r>
      <w:r>
        <w:tab/>
        <w:t>into lands of the late Elizabeth de la Pole(q.v.).</w:t>
      </w:r>
    </w:p>
    <w:p w:rsidR="000548BB" w:rsidRDefault="000548BB" w:rsidP="000548B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22-46)</w:t>
      </w:r>
    </w:p>
    <w:p w:rsidR="002E300F" w:rsidRDefault="002E300F" w:rsidP="002E300F">
      <w:pPr>
        <w:pStyle w:val="NoSpacing"/>
      </w:pPr>
      <w:r>
        <w:t xml:space="preserve">  5 Aug.1423</w:t>
      </w:r>
      <w:r>
        <w:tab/>
        <w:t xml:space="preserve">He was a juror on the inquisition </w:t>
      </w:r>
      <w:proofErr w:type="spellStart"/>
      <w:r>
        <w:t>quia</w:t>
      </w:r>
      <w:proofErr w:type="spellEnd"/>
      <w:r>
        <w:t xml:space="preserve"> </w:t>
      </w:r>
      <w:proofErr w:type="spellStart"/>
      <w:r>
        <w:t>habitum</w:t>
      </w:r>
      <w:proofErr w:type="spellEnd"/>
      <w:r>
        <w:t xml:space="preserve"> </w:t>
      </w:r>
      <w:proofErr w:type="spellStart"/>
      <w:r>
        <w:t>religionis</w:t>
      </w:r>
      <w:proofErr w:type="spellEnd"/>
      <w:r>
        <w:t xml:space="preserve"> assumpsit held in</w:t>
      </w:r>
    </w:p>
    <w:p w:rsidR="002E300F" w:rsidRDefault="002E300F" w:rsidP="002E300F">
      <w:pPr>
        <w:pStyle w:val="NoSpacing"/>
      </w:pPr>
      <w:r>
        <w:tab/>
      </w:r>
      <w:r>
        <w:tab/>
      </w:r>
      <w:proofErr w:type="spellStart"/>
      <w:r>
        <w:t>Weybread</w:t>
      </w:r>
      <w:proofErr w:type="spellEnd"/>
      <w:r>
        <w:t>, Suffolk, into lands of Katherine de la Pole, a nun(q.v.).</w:t>
      </w:r>
    </w:p>
    <w:p w:rsidR="002E300F" w:rsidRDefault="002E300F" w:rsidP="002E30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22-59)</w:t>
      </w:r>
    </w:p>
    <w:p w:rsidR="000548BB" w:rsidRDefault="000548BB" w:rsidP="000548BB">
      <w:pPr>
        <w:pStyle w:val="NoSpacing"/>
      </w:pPr>
    </w:p>
    <w:p w:rsidR="000548BB" w:rsidRDefault="000548BB" w:rsidP="000548BB">
      <w:pPr>
        <w:pStyle w:val="NoSpacing"/>
      </w:pPr>
    </w:p>
    <w:p w:rsidR="000548BB" w:rsidRDefault="000548BB" w:rsidP="000548BB">
      <w:pPr>
        <w:pStyle w:val="NoSpacing"/>
      </w:pPr>
      <w:r>
        <w:t>16 December 2016</w:t>
      </w:r>
    </w:p>
    <w:p w:rsidR="002E300F" w:rsidRPr="001470D4" w:rsidRDefault="002E300F" w:rsidP="000548BB">
      <w:pPr>
        <w:pStyle w:val="NoSpacing"/>
      </w:pPr>
      <w:r>
        <w:t>30 March 2017</w:t>
      </w:r>
      <w:bookmarkStart w:id="0" w:name="_GoBack"/>
      <w:bookmarkEnd w:id="0"/>
    </w:p>
    <w:p w:rsidR="006B2F86" w:rsidRPr="000548BB" w:rsidRDefault="002E300F" w:rsidP="00E71FC3">
      <w:pPr>
        <w:pStyle w:val="NoSpacing"/>
      </w:pPr>
    </w:p>
    <w:sectPr w:rsidR="006B2F86" w:rsidRPr="000548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8BB" w:rsidRDefault="000548BB" w:rsidP="00E71FC3">
      <w:pPr>
        <w:spacing w:after="0" w:line="240" w:lineRule="auto"/>
      </w:pPr>
      <w:r>
        <w:separator/>
      </w:r>
    </w:p>
  </w:endnote>
  <w:endnote w:type="continuationSeparator" w:id="0">
    <w:p w:rsidR="000548BB" w:rsidRDefault="000548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8BB" w:rsidRDefault="000548BB" w:rsidP="00E71FC3">
      <w:pPr>
        <w:spacing w:after="0" w:line="240" w:lineRule="auto"/>
      </w:pPr>
      <w:r>
        <w:separator/>
      </w:r>
    </w:p>
  </w:footnote>
  <w:footnote w:type="continuationSeparator" w:id="0">
    <w:p w:rsidR="000548BB" w:rsidRDefault="000548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BB"/>
    <w:rsid w:val="000548BB"/>
    <w:rsid w:val="001A7C09"/>
    <w:rsid w:val="002E300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4D7D8"/>
  <w15:chartTrackingRefBased/>
  <w15:docId w15:val="{FA7019E3-60B6-4075-83C4-515781648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2016-12-16T19:44:00Z</dcterms:created>
  <dcterms:modified xsi:type="dcterms:W3CDTF">2017-03-30T14:03:00Z</dcterms:modified>
</cp:coreProperties>
</file>