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249462" w14:textId="77777777" w:rsidR="00F31389" w:rsidRDefault="00F31389" w:rsidP="00F3138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Edmund FOLCARD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165D20A3" w14:textId="77777777" w:rsidR="00F31389" w:rsidRDefault="00F31389" w:rsidP="00F3138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Ilketshall</w:t>
      </w:r>
      <w:proofErr w:type="spellEnd"/>
      <w:r>
        <w:rPr>
          <w:rFonts w:ascii="Times New Roman" w:hAnsi="Times New Roman" w:cs="Times New Roman"/>
        </w:rPr>
        <w:t>, Suffolk. Yeoman.</w:t>
      </w:r>
    </w:p>
    <w:p w14:paraId="0DB9C710" w14:textId="77777777" w:rsidR="00F31389" w:rsidRDefault="00F31389" w:rsidP="00F31389">
      <w:pPr>
        <w:rPr>
          <w:rFonts w:ascii="Times New Roman" w:hAnsi="Times New Roman" w:cs="Times New Roman"/>
        </w:rPr>
      </w:pPr>
    </w:p>
    <w:p w14:paraId="2B167B59" w14:textId="77777777" w:rsidR="00F31389" w:rsidRDefault="00F31389" w:rsidP="00F31389">
      <w:pPr>
        <w:rPr>
          <w:rFonts w:ascii="Times New Roman" w:hAnsi="Times New Roman" w:cs="Times New Roman"/>
        </w:rPr>
      </w:pPr>
    </w:p>
    <w:p w14:paraId="1886DCC2" w14:textId="77777777" w:rsidR="00F31389" w:rsidRDefault="00F31389" w:rsidP="00F3138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Thomas </w:t>
      </w:r>
      <w:proofErr w:type="spellStart"/>
      <w:r>
        <w:rPr>
          <w:rFonts w:ascii="Times New Roman" w:hAnsi="Times New Roman" w:cs="Times New Roman"/>
        </w:rPr>
        <w:t>Slyford</w:t>
      </w:r>
      <w:proofErr w:type="spellEnd"/>
      <w:r>
        <w:rPr>
          <w:rFonts w:ascii="Times New Roman" w:hAnsi="Times New Roman" w:cs="Times New Roman"/>
        </w:rPr>
        <w:t xml:space="preserve">(q.v.) and John </w:t>
      </w:r>
      <w:proofErr w:type="spellStart"/>
      <w:r>
        <w:rPr>
          <w:rFonts w:ascii="Times New Roman" w:hAnsi="Times New Roman" w:cs="Times New Roman"/>
        </w:rPr>
        <w:t>Manfeld</w:t>
      </w:r>
      <w:proofErr w:type="spellEnd"/>
      <w:r>
        <w:rPr>
          <w:rFonts w:ascii="Times New Roman" w:hAnsi="Times New Roman" w:cs="Times New Roman"/>
        </w:rPr>
        <w:t>(q.v.) brought a plaint of debt against</w:t>
      </w:r>
    </w:p>
    <w:p w14:paraId="08CFB8D9" w14:textId="77777777" w:rsidR="00F31389" w:rsidRDefault="00F31389" w:rsidP="00F3138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him and Thomas </w:t>
      </w:r>
      <w:proofErr w:type="spellStart"/>
      <w:r>
        <w:rPr>
          <w:rFonts w:ascii="Times New Roman" w:hAnsi="Times New Roman" w:cs="Times New Roman"/>
        </w:rPr>
        <w:t>Boteld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Wacton</w:t>
      </w:r>
      <w:proofErr w:type="spellEnd"/>
      <w:r>
        <w:rPr>
          <w:rFonts w:ascii="Times New Roman" w:hAnsi="Times New Roman" w:cs="Times New Roman"/>
        </w:rPr>
        <w:t>, Norfolk (q.v.).</w:t>
      </w:r>
    </w:p>
    <w:p w14:paraId="23F3236B" w14:textId="77777777" w:rsidR="00F31389" w:rsidRDefault="00F31389" w:rsidP="00F3138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EF6CA9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41A27765" w14:textId="77777777" w:rsidR="00F31389" w:rsidRDefault="00F31389" w:rsidP="00F31389">
      <w:pPr>
        <w:rPr>
          <w:rFonts w:ascii="Times New Roman" w:hAnsi="Times New Roman" w:cs="Times New Roman"/>
        </w:rPr>
      </w:pPr>
    </w:p>
    <w:p w14:paraId="10CB2806" w14:textId="77777777" w:rsidR="00F31389" w:rsidRDefault="00F31389" w:rsidP="00F31389">
      <w:pPr>
        <w:rPr>
          <w:rFonts w:ascii="Times New Roman" w:hAnsi="Times New Roman" w:cs="Times New Roman"/>
        </w:rPr>
      </w:pPr>
    </w:p>
    <w:p w14:paraId="5CCB28D9" w14:textId="77777777" w:rsidR="00F31389" w:rsidRDefault="00F31389" w:rsidP="00F3138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 January 2019</w:t>
      </w:r>
    </w:p>
    <w:p w14:paraId="1A623BBD" w14:textId="77777777" w:rsidR="006B2F86" w:rsidRPr="00E71FC3" w:rsidRDefault="00F3138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2C673A" w14:textId="77777777" w:rsidR="00F31389" w:rsidRDefault="00F31389" w:rsidP="00E71FC3">
      <w:r>
        <w:separator/>
      </w:r>
    </w:p>
  </w:endnote>
  <w:endnote w:type="continuationSeparator" w:id="0">
    <w:p w14:paraId="1448F9A1" w14:textId="77777777" w:rsidR="00F31389" w:rsidRDefault="00F31389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55A54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9A7D74" w14:textId="77777777" w:rsidR="00F31389" w:rsidRDefault="00F31389" w:rsidP="00E71FC3">
      <w:r>
        <w:separator/>
      </w:r>
    </w:p>
  </w:footnote>
  <w:footnote w:type="continuationSeparator" w:id="0">
    <w:p w14:paraId="693A4637" w14:textId="77777777" w:rsidR="00F31389" w:rsidRDefault="00F31389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389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31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846CAD"/>
  <w15:chartTrackingRefBased/>
  <w15:docId w15:val="{04510F79-5EED-481F-9DFF-E8E07159F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31389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F3138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52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2019-01-12T20:36:00Z</dcterms:created>
  <dcterms:modified xsi:type="dcterms:W3CDTF">2019-01-12T20:37:00Z</dcterms:modified>
</cp:coreProperties>
</file>