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F9186" w14:textId="77777777" w:rsidR="00C93436" w:rsidRDefault="00C93436" w:rsidP="00C934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FOLBY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2ADEA4E3" w14:textId="77777777" w:rsidR="00C93436" w:rsidRDefault="00C93436" w:rsidP="00C934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3A685ED3" w14:textId="77777777" w:rsidR="00C93436" w:rsidRDefault="00C93436" w:rsidP="00C934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0A8DA2" w14:textId="77777777" w:rsidR="00C93436" w:rsidRDefault="00C93436" w:rsidP="00C934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E8568C" w14:textId="77777777" w:rsidR="00C93436" w:rsidRDefault="00C93436" w:rsidP="00C934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Laughton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Marthen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84CF268" w14:textId="77777777" w:rsidR="00C93436" w:rsidRDefault="00C93436" w:rsidP="00C934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West Riding of Yorkshire, cutler(q.v.).</w:t>
      </w:r>
    </w:p>
    <w:p w14:paraId="5AFC4670" w14:textId="77777777" w:rsidR="00C93436" w:rsidRDefault="00C93436" w:rsidP="00C934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F5EF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B271B8B" w14:textId="77777777" w:rsidR="00C93436" w:rsidRDefault="00C93436" w:rsidP="00C934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5869B4" w14:textId="77777777" w:rsidR="00C93436" w:rsidRDefault="00C93436" w:rsidP="00C934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DBFFCC" w14:textId="77777777" w:rsidR="00C93436" w:rsidRDefault="00C93436" w:rsidP="00C934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2022</w:t>
      </w:r>
    </w:p>
    <w:p w14:paraId="3C77B04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B5A5D" w14:textId="77777777" w:rsidR="00C93436" w:rsidRDefault="00C93436" w:rsidP="009139A6">
      <w:r>
        <w:separator/>
      </w:r>
    </w:p>
  </w:endnote>
  <w:endnote w:type="continuationSeparator" w:id="0">
    <w:p w14:paraId="75E0F403" w14:textId="77777777" w:rsidR="00C93436" w:rsidRDefault="00C934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88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8C1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460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2F4F4" w14:textId="77777777" w:rsidR="00C93436" w:rsidRDefault="00C93436" w:rsidP="009139A6">
      <w:r>
        <w:separator/>
      </w:r>
    </w:p>
  </w:footnote>
  <w:footnote w:type="continuationSeparator" w:id="0">
    <w:p w14:paraId="0D7A419C" w14:textId="77777777" w:rsidR="00C93436" w:rsidRDefault="00C934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18E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DC5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E59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43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343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9B2CB"/>
  <w15:chartTrackingRefBased/>
  <w15:docId w15:val="{4DBC4065-041C-4947-9FC2-C6AD0EE9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934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2022-10-14T13:47:00Z</dcterms:created>
  <dcterms:modified xsi:type="dcterms:W3CDTF">2022-10-14T13:47:00Z</dcterms:modified>
</cp:coreProperties>
</file>