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A59" w:rsidRDefault="00FF4A59" w:rsidP="00FF4A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FOLBY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F4A59" w:rsidRDefault="00FF4A59" w:rsidP="00FF4A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Stamford, Lincolnshire. Goldsmith.</w:t>
      </w:r>
    </w:p>
    <w:p w:rsidR="00FF4A59" w:rsidRDefault="00FF4A59" w:rsidP="00FF4A59">
      <w:pPr>
        <w:rPr>
          <w:rFonts w:ascii="Times New Roman" w:hAnsi="Times New Roman" w:cs="Times New Roman"/>
        </w:rPr>
      </w:pPr>
    </w:p>
    <w:p w:rsidR="00FF4A59" w:rsidRDefault="00FF4A59" w:rsidP="00FF4A59">
      <w:pPr>
        <w:rPr>
          <w:rFonts w:ascii="Times New Roman" w:hAnsi="Times New Roman" w:cs="Times New Roman"/>
        </w:rPr>
      </w:pPr>
    </w:p>
    <w:p w:rsidR="00FF4A59" w:rsidRDefault="00FF4A59" w:rsidP="00FF4A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Bussh</w:t>
      </w:r>
      <w:proofErr w:type="spellEnd"/>
      <w:r>
        <w:rPr>
          <w:rFonts w:ascii="Times New Roman" w:hAnsi="Times New Roman" w:cs="Times New Roman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</w:rPr>
        <w:t>Gaywode</w:t>
      </w:r>
      <w:proofErr w:type="spellEnd"/>
      <w:r>
        <w:rPr>
          <w:rFonts w:ascii="Times New Roman" w:hAnsi="Times New Roman" w:cs="Times New Roman"/>
        </w:rPr>
        <w:t>(q.v.)</w:t>
      </w:r>
    </w:p>
    <w:p w:rsidR="00FF4A59" w:rsidRDefault="00FF4A59" w:rsidP="00FF4A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David </w:t>
      </w:r>
      <w:proofErr w:type="spellStart"/>
      <w:r>
        <w:rPr>
          <w:rFonts w:ascii="Times New Roman" w:hAnsi="Times New Roman" w:cs="Times New Roman"/>
        </w:rPr>
        <w:t>Hony</w:t>
      </w:r>
      <w:proofErr w:type="spellEnd"/>
      <w:r>
        <w:rPr>
          <w:rFonts w:ascii="Times New Roman" w:hAnsi="Times New Roman" w:cs="Times New Roman"/>
        </w:rPr>
        <w:t>(q.v.), all of Stamford, Lincolnshire.</w:t>
      </w:r>
    </w:p>
    <w:p w:rsidR="00FF4A59" w:rsidRDefault="00FF4A59" w:rsidP="00FF4A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FF4A59" w:rsidRDefault="00FF4A59" w:rsidP="00FF4A59">
      <w:pPr>
        <w:rPr>
          <w:rFonts w:ascii="Times New Roman" w:hAnsi="Times New Roman" w:cs="Times New Roman"/>
        </w:rPr>
      </w:pPr>
    </w:p>
    <w:p w:rsidR="00FF4A59" w:rsidRDefault="00FF4A59" w:rsidP="00FF4A59">
      <w:pPr>
        <w:rPr>
          <w:rFonts w:ascii="Times New Roman" w:hAnsi="Times New Roman" w:cs="Times New Roman"/>
        </w:rPr>
      </w:pPr>
    </w:p>
    <w:p w:rsidR="00FF4A59" w:rsidRDefault="00FF4A59" w:rsidP="00FF4A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FF4A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A59" w:rsidRDefault="00FF4A59" w:rsidP="00E71FC3">
      <w:r>
        <w:separator/>
      </w:r>
    </w:p>
  </w:endnote>
  <w:endnote w:type="continuationSeparator" w:id="0">
    <w:p w:rsidR="00FF4A59" w:rsidRDefault="00FF4A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A59" w:rsidRDefault="00FF4A59" w:rsidP="00E71FC3">
      <w:r>
        <w:separator/>
      </w:r>
    </w:p>
  </w:footnote>
  <w:footnote w:type="continuationSeparator" w:id="0">
    <w:p w:rsidR="00FF4A59" w:rsidRDefault="00FF4A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5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BB59A3-7FC6-479B-9F9B-D5BEFF44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F4A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2017-05-14T20:57:00Z</dcterms:created>
  <dcterms:modified xsi:type="dcterms:W3CDTF">2017-05-14T20:58:00Z</dcterms:modified>
</cp:coreProperties>
</file>