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FOLBERGH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Aylsham, Norfolk. Shoe maker.</w:t>
      </w:r>
    </w:p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Colet of Aylsham(q.v.) brought a plaint of debt against him, Isaac</w:t>
      </w:r>
    </w:p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Rumpe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Smallburgh</w:t>
      </w:r>
      <w:proofErr w:type="spellEnd"/>
      <w:r>
        <w:rPr>
          <w:rFonts w:ascii="Times New Roman" w:hAnsi="Times New Roman" w:cs="Times New Roman"/>
        </w:rPr>
        <w:t>(q.v.) and William Dee of Aylsham(q.v.).</w:t>
      </w:r>
    </w:p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2B1D1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 xml:space="preserve">)   </w:t>
      </w:r>
    </w:p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905898" w:rsidRDefault="00905898" w:rsidP="0090589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July 2017</w:t>
      </w:r>
    </w:p>
    <w:p w:rsidR="006B2F86" w:rsidRPr="00E71FC3" w:rsidRDefault="009058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898" w:rsidRDefault="00905898" w:rsidP="00E71FC3">
      <w:r>
        <w:separator/>
      </w:r>
    </w:p>
  </w:endnote>
  <w:endnote w:type="continuationSeparator" w:id="0">
    <w:p w:rsidR="00905898" w:rsidRDefault="009058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898" w:rsidRDefault="00905898" w:rsidP="00E71FC3">
      <w:r>
        <w:separator/>
      </w:r>
    </w:p>
  </w:footnote>
  <w:footnote w:type="continuationSeparator" w:id="0">
    <w:p w:rsidR="00905898" w:rsidRDefault="009058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898"/>
    <w:rsid w:val="001A7C09"/>
    <w:rsid w:val="00577BD5"/>
    <w:rsid w:val="00656CBA"/>
    <w:rsid w:val="006A1F77"/>
    <w:rsid w:val="00733BE7"/>
    <w:rsid w:val="0090589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3C4BEC-6BFD-4211-8A1A-3F7489B1D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8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058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2017-07-13T20:42:00Z</dcterms:created>
  <dcterms:modified xsi:type="dcterms:W3CDTF">2017-07-13T20:42:00Z</dcterms:modified>
</cp:coreProperties>
</file>