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410" w:rsidRDefault="00426410" w:rsidP="00426410">
      <w:pPr>
        <w:pStyle w:val="NoSpacing"/>
      </w:pPr>
      <w:r>
        <w:rPr>
          <w:u w:val="single"/>
        </w:rPr>
        <w:t>Robert FOKE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26410" w:rsidRDefault="00426410" w:rsidP="00426410">
      <w:pPr>
        <w:pStyle w:val="NoSpacing"/>
      </w:pPr>
    </w:p>
    <w:p w:rsidR="00426410" w:rsidRDefault="00426410" w:rsidP="00426410">
      <w:pPr>
        <w:pStyle w:val="NoSpacing"/>
      </w:pPr>
    </w:p>
    <w:p w:rsidR="00426410" w:rsidRDefault="00426410" w:rsidP="00426410">
      <w:pPr>
        <w:pStyle w:val="NoSpacing"/>
      </w:pPr>
      <w:r>
        <w:t>24 Jun.1420</w:t>
      </w:r>
      <w:r>
        <w:tab/>
        <w:t>He was a juror on the inquisition post mortem held in Dorchester, Dorset,</w:t>
      </w:r>
    </w:p>
    <w:p w:rsidR="00426410" w:rsidRDefault="00426410" w:rsidP="00426410">
      <w:pPr>
        <w:pStyle w:val="NoSpacing"/>
      </w:pPr>
      <w:r>
        <w:tab/>
      </w:r>
      <w:r>
        <w:tab/>
        <w:t xml:space="preserve">into land of the late John </w:t>
      </w:r>
      <w:proofErr w:type="spellStart"/>
      <w:r>
        <w:t>Levesham</w:t>
      </w:r>
      <w:proofErr w:type="spellEnd"/>
      <w:r>
        <w:t>(q.v.).</w:t>
      </w:r>
    </w:p>
    <w:p w:rsidR="00426410" w:rsidRDefault="00426410" w:rsidP="0042641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21-489)</w:t>
      </w:r>
    </w:p>
    <w:p w:rsidR="00426410" w:rsidRDefault="00426410" w:rsidP="00426410">
      <w:pPr>
        <w:pStyle w:val="NoSpacing"/>
      </w:pPr>
    </w:p>
    <w:p w:rsidR="00426410" w:rsidRDefault="00426410" w:rsidP="00426410">
      <w:pPr>
        <w:pStyle w:val="NoSpacing"/>
      </w:pPr>
    </w:p>
    <w:p w:rsidR="006B2F86" w:rsidRPr="00426410" w:rsidRDefault="00426410" w:rsidP="00426410">
      <w:pPr>
        <w:pStyle w:val="NoSpacing"/>
      </w:pPr>
      <w:r>
        <w:t>26 August 2016</w:t>
      </w:r>
      <w:bookmarkStart w:id="0" w:name="_GoBack"/>
      <w:bookmarkEnd w:id="0"/>
    </w:p>
    <w:sectPr w:rsidR="006B2F86" w:rsidRPr="004264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410" w:rsidRDefault="00426410" w:rsidP="00E71FC3">
      <w:pPr>
        <w:spacing w:after="0" w:line="240" w:lineRule="auto"/>
      </w:pPr>
      <w:r>
        <w:separator/>
      </w:r>
    </w:p>
  </w:endnote>
  <w:endnote w:type="continuationSeparator" w:id="0">
    <w:p w:rsidR="00426410" w:rsidRDefault="004264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410" w:rsidRDefault="00426410" w:rsidP="00E71FC3">
      <w:pPr>
        <w:spacing w:after="0" w:line="240" w:lineRule="auto"/>
      </w:pPr>
      <w:r>
        <w:separator/>
      </w:r>
    </w:p>
  </w:footnote>
  <w:footnote w:type="continuationSeparator" w:id="0">
    <w:p w:rsidR="00426410" w:rsidRDefault="004264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10"/>
    <w:rsid w:val="001A7C09"/>
    <w:rsid w:val="0042641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39F16"/>
  <w15:chartTrackingRefBased/>
  <w15:docId w15:val="{4771A59C-621A-4090-9F0B-3A48C0FBA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2016-08-26T20:21:00Z</dcterms:created>
  <dcterms:modified xsi:type="dcterms:W3CDTF">2016-08-26T20:21:00Z</dcterms:modified>
</cp:coreProperties>
</file>