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DDE8B" w14:textId="77777777" w:rsidR="00FB3EF6" w:rsidRPr="00690BA6" w:rsidRDefault="00FB3EF6" w:rsidP="00FB3EF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FOKE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9CF5F59" w14:textId="77777777" w:rsidR="00FB3EF6" w:rsidRDefault="00FB3EF6" w:rsidP="00FB3E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389C5E8" w14:textId="77777777" w:rsidR="00FB3EF6" w:rsidRDefault="00FB3EF6" w:rsidP="00FB3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A1066" w14:textId="77777777" w:rsidR="00FB3EF6" w:rsidRDefault="00FB3EF6" w:rsidP="00FB3E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D3FEF6" w14:textId="77777777" w:rsidR="00FB3EF6" w:rsidRDefault="00FB3EF6" w:rsidP="00FB3EF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7FE8D80A" w14:textId="77777777" w:rsidR="00FB3EF6" w:rsidRDefault="00FB3EF6" w:rsidP="00FB3EF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2B4EC13" w14:textId="77777777" w:rsidR="00FB3EF6" w:rsidRDefault="00FB3EF6" w:rsidP="00FB3EF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1D152DF" w14:textId="77777777" w:rsidR="00FB3EF6" w:rsidRDefault="00FB3EF6" w:rsidP="00FB3EF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664F0CE" w14:textId="77777777" w:rsidR="00FB3EF6" w:rsidRDefault="00FB3EF6" w:rsidP="00FB3EF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976E6BB" w14:textId="77777777" w:rsidR="00FB3EF6" w:rsidRDefault="00FB3EF6" w:rsidP="00FB3EF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16 April 2021</w:t>
      </w:r>
    </w:p>
    <w:p w14:paraId="00205B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362FA" w14:textId="77777777" w:rsidR="00FB3EF6" w:rsidRDefault="00FB3EF6" w:rsidP="009139A6">
      <w:r>
        <w:separator/>
      </w:r>
    </w:p>
  </w:endnote>
  <w:endnote w:type="continuationSeparator" w:id="0">
    <w:p w14:paraId="21ABA9B6" w14:textId="77777777" w:rsidR="00FB3EF6" w:rsidRDefault="00FB3E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E9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6911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6A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E50B0" w14:textId="77777777" w:rsidR="00FB3EF6" w:rsidRDefault="00FB3EF6" w:rsidP="009139A6">
      <w:r>
        <w:separator/>
      </w:r>
    </w:p>
  </w:footnote>
  <w:footnote w:type="continuationSeparator" w:id="0">
    <w:p w14:paraId="588440B8" w14:textId="77777777" w:rsidR="00FB3EF6" w:rsidRDefault="00FB3E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3F6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CA3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E93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F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10741"/>
  <w15:chartTrackingRefBased/>
  <w15:docId w15:val="{1EB4EDAB-B682-4C59-8D5F-303F5CCB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2021-06-04T21:11:00Z</dcterms:created>
  <dcterms:modified xsi:type="dcterms:W3CDTF">2021-06-04T21:12:00Z</dcterms:modified>
</cp:coreProperties>
</file>