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072F5" w14:textId="77777777" w:rsidR="00D7750A" w:rsidRDefault="00D7750A" w:rsidP="00D775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Ivo FOKE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2167008A" w14:textId="77777777" w:rsidR="00D7750A" w:rsidRDefault="00D7750A" w:rsidP="00D775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Lollard.</w:t>
      </w:r>
    </w:p>
    <w:p w14:paraId="078C7851" w14:textId="77777777" w:rsidR="00D7750A" w:rsidRDefault="00D7750A" w:rsidP="00D775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F06829" w14:textId="77777777" w:rsidR="00D7750A" w:rsidRDefault="00D7750A" w:rsidP="00D775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D8B13B" w14:textId="77777777" w:rsidR="00D7750A" w:rsidRDefault="00D7750A" w:rsidP="00D775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early1418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 xml:space="preserve">He escaped from Southampton </w:t>
      </w:r>
      <w:proofErr w:type="spellStart"/>
      <w:r>
        <w:rPr>
          <w:rFonts w:ascii="Times New Roman" w:hAnsi="Times New Roman" w:cs="Times New Roman"/>
          <w:sz w:val="24"/>
          <w:szCs w:val="24"/>
        </w:rPr>
        <w:t>gaol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313F116" w14:textId="77777777" w:rsidR="00D7750A" w:rsidRDefault="00D7750A" w:rsidP="00D775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3F14ABDD" w14:textId="77777777" w:rsidR="00D7750A" w:rsidRDefault="00D7750A" w:rsidP="00D7750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17121315" w14:textId="77777777" w:rsidR="00D7750A" w:rsidRDefault="00D7750A" w:rsidP="00D7750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Department of History of the University of York, September 1475</w:t>
      </w:r>
    </w:p>
    <w:p w14:paraId="2B72BF48" w14:textId="77777777" w:rsidR="00D7750A" w:rsidRDefault="00D7750A" w:rsidP="00D7750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pp.349-50)</w:t>
      </w:r>
    </w:p>
    <w:p w14:paraId="6C20FEE7" w14:textId="77777777" w:rsidR="00D7750A" w:rsidRDefault="00D7750A" w:rsidP="00D775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DFC447" w14:textId="77777777" w:rsidR="00D7750A" w:rsidRDefault="00D7750A" w:rsidP="00D775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79A20C" w14:textId="77777777" w:rsidR="00D7750A" w:rsidRDefault="00D7750A" w:rsidP="00D775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January 2022</w:t>
      </w:r>
    </w:p>
    <w:p w14:paraId="787FE83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DBDBC" w14:textId="77777777" w:rsidR="00D7750A" w:rsidRDefault="00D7750A" w:rsidP="009139A6">
      <w:r>
        <w:separator/>
      </w:r>
    </w:p>
  </w:endnote>
  <w:endnote w:type="continuationSeparator" w:id="0">
    <w:p w14:paraId="053E9A14" w14:textId="77777777" w:rsidR="00D7750A" w:rsidRDefault="00D775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036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C6F1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4A1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D43FA" w14:textId="77777777" w:rsidR="00D7750A" w:rsidRDefault="00D7750A" w:rsidP="009139A6">
      <w:r>
        <w:separator/>
      </w:r>
    </w:p>
  </w:footnote>
  <w:footnote w:type="continuationSeparator" w:id="0">
    <w:p w14:paraId="36F157D4" w14:textId="77777777" w:rsidR="00D7750A" w:rsidRDefault="00D775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78D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C9D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DF5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50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7750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1E958"/>
  <w15:chartTrackingRefBased/>
  <w15:docId w15:val="{05EECF3A-5564-4192-9F5C-1F5B5531A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2022-01-18T19:09:00Z</dcterms:created>
  <dcterms:modified xsi:type="dcterms:W3CDTF">2022-01-18T19:09:00Z</dcterms:modified>
</cp:coreProperties>
</file>