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9B0" w:rsidRDefault="00A209B0" w:rsidP="00A209B0">
      <w:pPr>
        <w:pStyle w:val="NoSpacing"/>
      </w:pPr>
      <w:r>
        <w:rPr>
          <w:u w:val="single"/>
        </w:rPr>
        <w:t>Laurence FOGYLL</w:t>
      </w:r>
      <w:r>
        <w:t xml:space="preserve">      (fl.1503-4)</w:t>
      </w:r>
    </w:p>
    <w:p w:rsidR="00A209B0" w:rsidRDefault="00A209B0" w:rsidP="00A209B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A209B0" w:rsidRDefault="00A209B0" w:rsidP="00A209B0">
      <w:pPr>
        <w:pStyle w:val="NoSpacing"/>
        <w:tabs>
          <w:tab w:val="left" w:pos="1200"/>
        </w:tabs>
      </w:pPr>
      <w:r>
        <w:tab/>
      </w:r>
    </w:p>
    <w:p w:rsidR="00A209B0" w:rsidRDefault="00A209B0" w:rsidP="00A209B0">
      <w:pPr>
        <w:pStyle w:val="NoSpacing"/>
      </w:pPr>
    </w:p>
    <w:p w:rsidR="00A209B0" w:rsidRDefault="00A209B0" w:rsidP="00A209B0">
      <w:pPr>
        <w:pStyle w:val="NoSpacing"/>
      </w:pPr>
      <w:r>
        <w:t xml:space="preserve">         1503-4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p.179)</w:t>
      </w:r>
    </w:p>
    <w:p w:rsidR="00A209B0" w:rsidRDefault="00A209B0" w:rsidP="00A209B0">
      <w:pPr>
        <w:pStyle w:val="NoSpacing"/>
      </w:pPr>
    </w:p>
    <w:p w:rsidR="00A209B0" w:rsidRDefault="00A209B0" w:rsidP="00A209B0">
      <w:pPr>
        <w:pStyle w:val="NoSpacing"/>
      </w:pPr>
    </w:p>
    <w:p w:rsidR="00E47068" w:rsidRPr="00C009D8" w:rsidRDefault="00A209B0" w:rsidP="00A209B0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9B0" w:rsidRDefault="00A209B0" w:rsidP="00920DE3">
      <w:pPr>
        <w:spacing w:after="0" w:line="240" w:lineRule="auto"/>
      </w:pPr>
      <w:r>
        <w:separator/>
      </w:r>
    </w:p>
  </w:endnote>
  <w:endnote w:type="continuationSeparator" w:id="0">
    <w:p w:rsidR="00A209B0" w:rsidRDefault="00A209B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9B0" w:rsidRDefault="00A209B0" w:rsidP="00920DE3">
      <w:pPr>
        <w:spacing w:after="0" w:line="240" w:lineRule="auto"/>
      </w:pPr>
      <w:r>
        <w:separator/>
      </w:r>
    </w:p>
  </w:footnote>
  <w:footnote w:type="continuationSeparator" w:id="0">
    <w:p w:rsidR="00A209B0" w:rsidRDefault="00A209B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9B0"/>
    <w:rsid w:val="00120749"/>
    <w:rsid w:val="00624CAE"/>
    <w:rsid w:val="00920DE3"/>
    <w:rsid w:val="00A209B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2013-12-20T21:00:00Z</dcterms:created>
  <dcterms:modified xsi:type="dcterms:W3CDTF">2013-12-20T21:01:00Z</dcterms:modified>
</cp:coreProperties>
</file>