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3D0" w:rsidRDefault="00DF13D0" w:rsidP="00DF13D0">
      <w:pPr>
        <w:pStyle w:val="NoSpacing"/>
      </w:pPr>
      <w:r>
        <w:rPr>
          <w:u w:val="single"/>
        </w:rPr>
        <w:t>Richard FOGHL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DF13D0" w:rsidRDefault="00DF13D0" w:rsidP="00DF13D0">
      <w:pPr>
        <w:pStyle w:val="NoSpacing"/>
      </w:pPr>
    </w:p>
    <w:p w:rsidR="00DF13D0" w:rsidRDefault="00DF13D0" w:rsidP="00DF13D0">
      <w:pPr>
        <w:pStyle w:val="NoSpacing"/>
      </w:pPr>
    </w:p>
    <w:p w:rsidR="00DF13D0" w:rsidRDefault="00DF13D0" w:rsidP="00DF13D0">
      <w:pPr>
        <w:pStyle w:val="NoSpacing"/>
      </w:pPr>
      <w:r>
        <w:t>21 Jan.1424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East Grinstead,</w:t>
      </w:r>
    </w:p>
    <w:p w:rsidR="00DF13D0" w:rsidRDefault="00DF13D0" w:rsidP="00DF13D0">
      <w:pPr>
        <w:pStyle w:val="NoSpacing"/>
      </w:pPr>
      <w:r>
        <w:tab/>
      </w:r>
      <w:r>
        <w:tab/>
        <w:t xml:space="preserve">Sussex, into lands of the late Sir Philip </w:t>
      </w:r>
      <w:proofErr w:type="spellStart"/>
      <w:r>
        <w:t>Seyntclere</w:t>
      </w:r>
      <w:proofErr w:type="spellEnd"/>
      <w:r>
        <w:t>(q.v.).</w:t>
      </w:r>
    </w:p>
    <w:p w:rsidR="00DF13D0" w:rsidRDefault="00DF13D0" w:rsidP="00DF13D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22-82)</w:t>
      </w:r>
    </w:p>
    <w:p w:rsidR="00DF13D0" w:rsidRDefault="00DF13D0" w:rsidP="00DF13D0">
      <w:pPr>
        <w:pStyle w:val="NoSpacing"/>
      </w:pPr>
      <w:r>
        <w:t>21 Jan.</w:t>
      </w:r>
      <w:r>
        <w:tab/>
        <w:t>1424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East Grinstead also</w:t>
      </w:r>
    </w:p>
    <w:p w:rsidR="00DF13D0" w:rsidRDefault="00DF13D0" w:rsidP="00DF13D0">
      <w:pPr>
        <w:pStyle w:val="NoSpacing"/>
      </w:pPr>
      <w:r>
        <w:tab/>
      </w:r>
      <w:r>
        <w:tab/>
        <w:t xml:space="preserve">into lands of Sir Philip </w:t>
      </w:r>
      <w:proofErr w:type="spellStart"/>
      <w:r>
        <w:t>Seyntclere</w:t>
      </w:r>
      <w:proofErr w:type="spellEnd"/>
      <w:r>
        <w:t>(q.v.).</w:t>
      </w:r>
    </w:p>
    <w:p w:rsidR="00DF13D0" w:rsidRDefault="00DF13D0" w:rsidP="00DF13D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22-92)</w:t>
      </w:r>
    </w:p>
    <w:p w:rsidR="00DF13D0" w:rsidRDefault="00DF13D0" w:rsidP="00DF13D0">
      <w:pPr>
        <w:pStyle w:val="NoSpacing"/>
      </w:pPr>
    </w:p>
    <w:p w:rsidR="00DF13D0" w:rsidRDefault="00DF13D0" w:rsidP="00DF13D0">
      <w:pPr>
        <w:pStyle w:val="NoSpacing"/>
      </w:pPr>
    </w:p>
    <w:p w:rsidR="00DF13D0" w:rsidRDefault="00DF13D0" w:rsidP="00DF13D0">
      <w:pPr>
        <w:pStyle w:val="NoSpacing"/>
      </w:pPr>
      <w:r>
        <w:t>Not in the National Archives.</w:t>
      </w:r>
    </w:p>
    <w:p w:rsidR="00DF13D0" w:rsidRDefault="00DF13D0" w:rsidP="00DF13D0">
      <w:pPr>
        <w:pStyle w:val="NoSpacing"/>
      </w:pPr>
    </w:p>
    <w:p w:rsidR="00DF13D0" w:rsidRDefault="00DF13D0" w:rsidP="00DF13D0">
      <w:pPr>
        <w:pStyle w:val="NoSpacing"/>
      </w:pPr>
    </w:p>
    <w:p w:rsidR="006B2F86" w:rsidRPr="00DF13D0" w:rsidRDefault="00DF13D0" w:rsidP="00DF13D0">
      <w:pPr>
        <w:pStyle w:val="NoSpacing"/>
      </w:pPr>
      <w:r>
        <w:t>10 January 2017</w:t>
      </w:r>
      <w:bookmarkStart w:id="0" w:name="_GoBack"/>
      <w:bookmarkEnd w:id="0"/>
    </w:p>
    <w:sectPr w:rsidR="006B2F86" w:rsidRPr="00DF13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3D0" w:rsidRDefault="00DF13D0" w:rsidP="00E71FC3">
      <w:pPr>
        <w:spacing w:after="0" w:line="240" w:lineRule="auto"/>
      </w:pPr>
      <w:r>
        <w:separator/>
      </w:r>
    </w:p>
  </w:endnote>
  <w:endnote w:type="continuationSeparator" w:id="0">
    <w:p w:rsidR="00DF13D0" w:rsidRDefault="00DF13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3D0" w:rsidRDefault="00DF13D0" w:rsidP="00E71FC3">
      <w:pPr>
        <w:spacing w:after="0" w:line="240" w:lineRule="auto"/>
      </w:pPr>
      <w:r>
        <w:separator/>
      </w:r>
    </w:p>
  </w:footnote>
  <w:footnote w:type="continuationSeparator" w:id="0">
    <w:p w:rsidR="00DF13D0" w:rsidRDefault="00DF13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3D0"/>
    <w:rsid w:val="001A7C09"/>
    <w:rsid w:val="00733BE7"/>
    <w:rsid w:val="00AB52E8"/>
    <w:rsid w:val="00B16D3F"/>
    <w:rsid w:val="00DF13D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07149"/>
  <w15:chartTrackingRefBased/>
  <w15:docId w15:val="{3D4AC44B-6BED-46CE-B25E-607C5AAC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2017-01-10T20:30:00Z</dcterms:created>
  <dcterms:modified xsi:type="dcterms:W3CDTF">2017-01-10T20:30:00Z</dcterms:modified>
</cp:coreProperties>
</file>