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017" w:rsidRDefault="00F02017" w:rsidP="00F020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Stephen FOGHELL</w:t>
      </w:r>
      <w:r>
        <w:rPr>
          <w:rFonts w:ascii="Times New Roman" w:hAnsi="Times New Roman" w:cs="Times New Roman"/>
        </w:rPr>
        <w:t xml:space="preserve">     (fl</w:t>
      </w:r>
      <w:r w:rsidR="00F10D92">
        <w:rPr>
          <w:rFonts w:ascii="Times New Roman" w:hAnsi="Times New Roman" w:cs="Times New Roman"/>
        </w:rPr>
        <w:t>.</w:t>
      </w:r>
      <w:bookmarkStart w:id="0" w:name="_GoBack"/>
      <w:bookmarkEnd w:id="0"/>
      <w:r>
        <w:rPr>
          <w:rFonts w:ascii="Times New Roman" w:hAnsi="Times New Roman" w:cs="Times New Roman"/>
        </w:rPr>
        <w:t>1484)</w:t>
      </w:r>
    </w:p>
    <w:p w:rsidR="00F02017" w:rsidRDefault="00F02017" w:rsidP="00F020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Benenden, Kent. Husbandman.</w:t>
      </w:r>
    </w:p>
    <w:p w:rsidR="00F02017" w:rsidRDefault="00F02017" w:rsidP="00F02017">
      <w:pPr>
        <w:rPr>
          <w:rFonts w:ascii="Times New Roman" w:hAnsi="Times New Roman" w:cs="Times New Roman"/>
        </w:rPr>
      </w:pPr>
    </w:p>
    <w:p w:rsidR="00F02017" w:rsidRDefault="00F02017" w:rsidP="00F02017">
      <w:pPr>
        <w:rPr>
          <w:rFonts w:ascii="Times New Roman" w:hAnsi="Times New Roman" w:cs="Times New Roman"/>
        </w:rPr>
      </w:pPr>
    </w:p>
    <w:p w:rsidR="00F02017" w:rsidRDefault="00F02017" w:rsidP="00F020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Glover(q.v.) brought a plaint of debt against him.</w:t>
      </w:r>
    </w:p>
    <w:p w:rsidR="00F02017" w:rsidRDefault="00F02017" w:rsidP="00F0201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02017" w:rsidRDefault="00F02017" w:rsidP="00F02017">
      <w:pPr>
        <w:rPr>
          <w:rFonts w:ascii="Times New Roman" w:hAnsi="Times New Roman" w:cs="Times New Roman"/>
        </w:rPr>
      </w:pPr>
    </w:p>
    <w:p w:rsidR="00F02017" w:rsidRDefault="00F02017" w:rsidP="00F02017">
      <w:pPr>
        <w:rPr>
          <w:rFonts w:ascii="Times New Roman" w:hAnsi="Times New Roman" w:cs="Times New Roman"/>
        </w:rPr>
      </w:pPr>
    </w:p>
    <w:p w:rsidR="00F02017" w:rsidRDefault="00F02017" w:rsidP="00F020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2017</w:t>
      </w:r>
    </w:p>
    <w:p w:rsidR="006B2F86" w:rsidRPr="00E71FC3" w:rsidRDefault="00F10D9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017" w:rsidRDefault="00F02017" w:rsidP="00E71FC3">
      <w:r>
        <w:separator/>
      </w:r>
    </w:p>
  </w:endnote>
  <w:endnote w:type="continuationSeparator" w:id="0">
    <w:p w:rsidR="00F02017" w:rsidRDefault="00F020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017" w:rsidRDefault="00F02017" w:rsidP="00E71FC3">
      <w:r>
        <w:separator/>
      </w:r>
    </w:p>
  </w:footnote>
  <w:footnote w:type="continuationSeparator" w:id="0">
    <w:p w:rsidR="00F02017" w:rsidRDefault="00F020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1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2017"/>
    <w:rsid w:val="00F1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B467A"/>
  <w15:chartTrackingRefBased/>
  <w15:docId w15:val="{364C00DB-20BC-48A6-AA73-BDFD396F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20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020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2017-11-29T20:25:00Z</dcterms:created>
  <dcterms:modified xsi:type="dcterms:W3CDTF">2017-11-29T20:25:00Z</dcterms:modified>
</cp:coreProperties>
</file>