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6EE5F" w14:textId="39EA6132" w:rsidR="001D4223" w:rsidRDefault="001D4223" w:rsidP="001D4223">
      <w:pPr>
        <w:pStyle w:val="NoSpacing"/>
      </w:pPr>
      <w:r>
        <w:rPr>
          <w:u w:val="single"/>
        </w:rPr>
        <w:t>John FOGHELL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11</w:t>
      </w:r>
      <w:r>
        <w:t>)</w:t>
      </w:r>
    </w:p>
    <w:p w14:paraId="22538D8D" w14:textId="77777777" w:rsidR="001D4223" w:rsidRDefault="001D4223" w:rsidP="001D4223">
      <w:pPr>
        <w:pStyle w:val="NoSpacing"/>
      </w:pPr>
      <w:r>
        <w:t>of the diocese of Exeter.</w:t>
      </w:r>
    </w:p>
    <w:p w14:paraId="7A6A284B" w14:textId="77777777" w:rsidR="001D4223" w:rsidRDefault="001D4223" w:rsidP="001D4223">
      <w:pPr>
        <w:pStyle w:val="NoSpacing"/>
      </w:pPr>
    </w:p>
    <w:p w14:paraId="5598CFCA" w14:textId="77777777" w:rsidR="001D4223" w:rsidRDefault="001D4223" w:rsidP="001D4223">
      <w:pPr>
        <w:pStyle w:val="NoSpacing"/>
      </w:pPr>
    </w:p>
    <w:p w14:paraId="62684CAD" w14:textId="3AA5355A" w:rsidR="001D4223" w:rsidRDefault="001D4223" w:rsidP="001D4223">
      <w:pPr>
        <w:pStyle w:val="NoSpacing"/>
      </w:pPr>
      <w:r>
        <w:t>10 May1411</w:t>
      </w:r>
      <w:r>
        <w:tab/>
        <w:t>He was ordained to his first tonsure</w:t>
      </w:r>
      <w:r>
        <w:t xml:space="preserve"> in Plympton, Devon.</w:t>
      </w:r>
      <w:bookmarkStart w:id="0" w:name="_GoBack"/>
      <w:bookmarkEnd w:id="0"/>
    </w:p>
    <w:p w14:paraId="56526FF3" w14:textId="77777777" w:rsidR="001D4223" w:rsidRDefault="001D4223" w:rsidP="001D4223">
      <w:pPr>
        <w:pStyle w:val="NoSpacing"/>
      </w:pPr>
      <w:r>
        <w:tab/>
      </w:r>
      <w:r>
        <w:tab/>
        <w:t>(“Stafford Register pp.431and 426)</w:t>
      </w:r>
    </w:p>
    <w:p w14:paraId="339D94B8" w14:textId="77777777" w:rsidR="001D4223" w:rsidRDefault="001D4223" w:rsidP="001D4223">
      <w:pPr>
        <w:pStyle w:val="NoSpacing"/>
      </w:pPr>
    </w:p>
    <w:p w14:paraId="3F5F2FB6" w14:textId="77777777" w:rsidR="001D4223" w:rsidRDefault="001D4223" w:rsidP="001D4223">
      <w:pPr>
        <w:pStyle w:val="NoSpacing"/>
      </w:pPr>
    </w:p>
    <w:p w14:paraId="41B61CED" w14:textId="77777777" w:rsidR="001D4223" w:rsidRPr="00296E35" w:rsidRDefault="001D4223" w:rsidP="001D4223">
      <w:pPr>
        <w:pStyle w:val="NoSpacing"/>
      </w:pPr>
      <w:r>
        <w:t>25 June 2019</w:t>
      </w:r>
    </w:p>
    <w:p w14:paraId="041289EF" w14:textId="1871B2D9" w:rsidR="006B2F86" w:rsidRPr="001D4223" w:rsidRDefault="001D4223" w:rsidP="00E71FC3">
      <w:pPr>
        <w:pStyle w:val="NoSpacing"/>
      </w:pPr>
    </w:p>
    <w:sectPr w:rsidR="006B2F86" w:rsidRPr="001D42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F522C" w14:textId="77777777" w:rsidR="001D4223" w:rsidRDefault="001D4223" w:rsidP="00E71FC3">
      <w:pPr>
        <w:spacing w:after="0" w:line="240" w:lineRule="auto"/>
      </w:pPr>
      <w:r>
        <w:separator/>
      </w:r>
    </w:p>
  </w:endnote>
  <w:endnote w:type="continuationSeparator" w:id="0">
    <w:p w14:paraId="24B27ABE" w14:textId="77777777" w:rsidR="001D4223" w:rsidRDefault="001D42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1D3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24660" w14:textId="77777777" w:rsidR="001D4223" w:rsidRDefault="001D4223" w:rsidP="00E71FC3">
      <w:pPr>
        <w:spacing w:after="0" w:line="240" w:lineRule="auto"/>
      </w:pPr>
      <w:r>
        <w:separator/>
      </w:r>
    </w:p>
  </w:footnote>
  <w:footnote w:type="continuationSeparator" w:id="0">
    <w:p w14:paraId="64B6D198" w14:textId="77777777" w:rsidR="001D4223" w:rsidRDefault="001D42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23"/>
    <w:rsid w:val="001A7C09"/>
    <w:rsid w:val="001D422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5BEC2"/>
  <w15:chartTrackingRefBased/>
  <w15:docId w15:val="{F2B3F7FF-E917-4A67-B7D6-B57D55C0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2019-06-25T20:54:00Z</dcterms:created>
  <dcterms:modified xsi:type="dcterms:W3CDTF">2019-06-25T20:55:00Z</dcterms:modified>
</cp:coreProperties>
</file>