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49A2B" w14:textId="7F855600" w:rsidR="006B2F86" w:rsidRDefault="00DA4DCD" w:rsidP="00E71FC3">
      <w:pPr>
        <w:pStyle w:val="NoSpacing"/>
      </w:pPr>
      <w:r>
        <w:rPr>
          <w:u w:val="single"/>
        </w:rPr>
        <w:t>John FOGGE</w:t>
      </w:r>
      <w:r>
        <w:t xml:space="preserve">    </w:t>
      </w:r>
      <w:proofErr w:type="gramStart"/>
      <w:r>
        <w:t xml:space="preserve">   (</w:t>
      </w:r>
      <w:proofErr w:type="gramEnd"/>
      <w:r>
        <w:t>fl.1467)</w:t>
      </w:r>
    </w:p>
    <w:p w14:paraId="394131C4" w14:textId="6AC85BB7" w:rsidR="00DA4DCD" w:rsidRDefault="00DA4DCD" w:rsidP="00E71FC3">
      <w:pPr>
        <w:pStyle w:val="NoSpacing"/>
      </w:pPr>
      <w:r>
        <w:t>Soldier.</w:t>
      </w:r>
    </w:p>
    <w:p w14:paraId="23737025" w14:textId="1EA20E3D" w:rsidR="00DA4DCD" w:rsidRDefault="00DA4DCD" w:rsidP="00E71FC3">
      <w:pPr>
        <w:pStyle w:val="NoSpacing"/>
      </w:pPr>
    </w:p>
    <w:p w14:paraId="4A0908FC" w14:textId="57AA88AE" w:rsidR="00DA4DCD" w:rsidRDefault="00DA4DCD" w:rsidP="00E71FC3">
      <w:pPr>
        <w:pStyle w:val="NoSpacing"/>
      </w:pPr>
    </w:p>
    <w:p w14:paraId="444A72F2" w14:textId="5F68B745" w:rsidR="00DA4DCD" w:rsidRDefault="00DA4DCD" w:rsidP="00E71FC3">
      <w:pPr>
        <w:pStyle w:val="NoSpacing"/>
      </w:pPr>
      <w:r>
        <w:tab/>
        <w:t>1467</w:t>
      </w:r>
      <w:r>
        <w:tab/>
        <w:t>He became a Freeman of Canterbury.  (Cowper p.267)</w:t>
      </w:r>
    </w:p>
    <w:p w14:paraId="4F4BAAA2" w14:textId="24DDD727" w:rsidR="00DA4DCD" w:rsidRDefault="00DA4DCD" w:rsidP="00E71FC3">
      <w:pPr>
        <w:pStyle w:val="NoSpacing"/>
      </w:pPr>
    </w:p>
    <w:p w14:paraId="6D93C5E3" w14:textId="591B83AF" w:rsidR="00DA4DCD" w:rsidRDefault="00DA4DCD" w:rsidP="00E71FC3">
      <w:pPr>
        <w:pStyle w:val="NoSpacing"/>
      </w:pPr>
    </w:p>
    <w:p w14:paraId="0F97B1E9" w14:textId="174D8A68" w:rsidR="00DA4DCD" w:rsidRPr="00DA4DCD" w:rsidRDefault="00DA4DCD" w:rsidP="00E71FC3">
      <w:pPr>
        <w:pStyle w:val="NoSpacing"/>
      </w:pPr>
      <w:r>
        <w:t>24 June 2018</w:t>
      </w:r>
      <w:bookmarkStart w:id="0" w:name="_GoBack"/>
      <w:bookmarkEnd w:id="0"/>
    </w:p>
    <w:sectPr w:rsidR="00DA4DCD" w:rsidRPr="00DA4D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72314" w14:textId="77777777" w:rsidR="00DA4DCD" w:rsidRDefault="00DA4DCD" w:rsidP="00E71FC3">
      <w:pPr>
        <w:spacing w:after="0" w:line="240" w:lineRule="auto"/>
      </w:pPr>
      <w:r>
        <w:separator/>
      </w:r>
    </w:p>
  </w:endnote>
  <w:endnote w:type="continuationSeparator" w:id="0">
    <w:p w14:paraId="5DCE6347" w14:textId="77777777" w:rsidR="00DA4DCD" w:rsidRDefault="00DA4D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0CF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B586F" w14:textId="77777777" w:rsidR="00DA4DCD" w:rsidRDefault="00DA4DCD" w:rsidP="00E71FC3">
      <w:pPr>
        <w:spacing w:after="0" w:line="240" w:lineRule="auto"/>
      </w:pPr>
      <w:r>
        <w:separator/>
      </w:r>
    </w:p>
  </w:footnote>
  <w:footnote w:type="continuationSeparator" w:id="0">
    <w:p w14:paraId="4529B508" w14:textId="77777777" w:rsidR="00DA4DCD" w:rsidRDefault="00DA4D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CD"/>
    <w:rsid w:val="001A7C09"/>
    <w:rsid w:val="00577BD5"/>
    <w:rsid w:val="00656CBA"/>
    <w:rsid w:val="006A1F77"/>
    <w:rsid w:val="00733BE7"/>
    <w:rsid w:val="00AB52E8"/>
    <w:rsid w:val="00B16D3F"/>
    <w:rsid w:val="00BB41AC"/>
    <w:rsid w:val="00DA4D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549C"/>
  <w15:chartTrackingRefBased/>
  <w15:docId w15:val="{B2FAE7B9-B9C4-49F6-92CF-4181BD6F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2018-06-24T17:49:00Z</dcterms:created>
  <dcterms:modified xsi:type="dcterms:W3CDTF">2018-06-24T17:51:00Z</dcterms:modified>
</cp:coreProperties>
</file>