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0286B" w14:textId="77777777" w:rsidR="0090028B" w:rsidRDefault="0090028B" w:rsidP="009002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FODYR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182B7700" w14:textId="77777777" w:rsidR="0090028B" w:rsidRDefault="0090028B" w:rsidP="009002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56810494" w14:textId="77777777" w:rsidR="0090028B" w:rsidRDefault="0090028B" w:rsidP="0090028B">
      <w:pPr>
        <w:pStyle w:val="NoSpacing"/>
        <w:rPr>
          <w:rFonts w:cs="Times New Roman"/>
          <w:szCs w:val="24"/>
        </w:rPr>
      </w:pPr>
    </w:p>
    <w:p w14:paraId="2E9989D8" w14:textId="77777777" w:rsidR="0090028B" w:rsidRDefault="0090028B" w:rsidP="0090028B">
      <w:pPr>
        <w:pStyle w:val="NoSpacing"/>
        <w:rPr>
          <w:rFonts w:cs="Times New Roman"/>
          <w:szCs w:val="24"/>
        </w:rPr>
      </w:pPr>
    </w:p>
    <w:p w14:paraId="5349E268" w14:textId="77777777" w:rsidR="0090028B" w:rsidRDefault="0090028B" w:rsidP="0090028B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547F9FCC" w14:textId="77777777" w:rsidR="0090028B" w:rsidRDefault="0090028B" w:rsidP="0090028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F224427" w14:textId="77777777" w:rsidR="0090028B" w:rsidRDefault="0090028B" w:rsidP="0090028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09D6D5A" w14:textId="77777777" w:rsidR="0090028B" w:rsidRDefault="0090028B" w:rsidP="0090028B">
      <w:pPr>
        <w:pStyle w:val="NoSpacing"/>
        <w:rPr>
          <w:rFonts w:cs="Times New Roman"/>
          <w:szCs w:val="24"/>
        </w:rPr>
      </w:pPr>
    </w:p>
    <w:p w14:paraId="5278DFB9" w14:textId="77777777" w:rsidR="0090028B" w:rsidRDefault="0090028B" w:rsidP="0090028B">
      <w:pPr>
        <w:pStyle w:val="NoSpacing"/>
        <w:rPr>
          <w:rFonts w:cs="Times New Roman"/>
          <w:szCs w:val="24"/>
        </w:rPr>
      </w:pPr>
    </w:p>
    <w:p w14:paraId="022BA7BC" w14:textId="77777777" w:rsidR="0090028B" w:rsidRDefault="0090028B" w:rsidP="009002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2022</w:t>
      </w:r>
    </w:p>
    <w:p w14:paraId="799A7B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5B4C7" w14:textId="77777777" w:rsidR="0090028B" w:rsidRDefault="0090028B" w:rsidP="009139A6">
      <w:r>
        <w:separator/>
      </w:r>
    </w:p>
  </w:endnote>
  <w:endnote w:type="continuationSeparator" w:id="0">
    <w:p w14:paraId="237DD807" w14:textId="77777777" w:rsidR="0090028B" w:rsidRDefault="009002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6B1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0EE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D66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50FE0" w14:textId="77777777" w:rsidR="0090028B" w:rsidRDefault="0090028B" w:rsidP="009139A6">
      <w:r>
        <w:separator/>
      </w:r>
    </w:p>
  </w:footnote>
  <w:footnote w:type="continuationSeparator" w:id="0">
    <w:p w14:paraId="1929439F" w14:textId="77777777" w:rsidR="0090028B" w:rsidRDefault="009002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E6D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43A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9C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28B"/>
    <w:rsid w:val="000666E0"/>
    <w:rsid w:val="002510B7"/>
    <w:rsid w:val="005C130B"/>
    <w:rsid w:val="00826F5C"/>
    <w:rsid w:val="0090028B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5BB06"/>
  <w15:chartTrackingRefBased/>
  <w15:docId w15:val="{623DA9AE-E06B-470C-BF0F-0DB833DD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2022-12-05T21:48:00Z</dcterms:created>
  <dcterms:modified xsi:type="dcterms:W3CDTF">2022-12-05T21:49:00Z</dcterms:modified>
</cp:coreProperties>
</file>