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C6" w:rsidRDefault="006960C6" w:rsidP="006960C6">
      <w:pPr>
        <w:pStyle w:val="NoSpacing"/>
      </w:pPr>
      <w:r>
        <w:rPr>
          <w:u w:val="single"/>
        </w:rPr>
        <w:t>John FODRYNGHEYE</w:t>
      </w:r>
      <w:r>
        <w:t xml:space="preserve">      (fl.1415-22)</w:t>
      </w:r>
    </w:p>
    <w:p w:rsidR="006960C6" w:rsidRDefault="006960C6" w:rsidP="006960C6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Farway</w:t>
      </w:r>
      <w:proofErr w:type="spellEnd"/>
      <w:r>
        <w:t>, Devon.</w:t>
      </w:r>
      <w:proofErr w:type="gramEnd"/>
    </w:p>
    <w:p w:rsidR="006960C6" w:rsidRDefault="006960C6" w:rsidP="006960C6">
      <w:pPr>
        <w:pStyle w:val="NoSpacing"/>
      </w:pPr>
    </w:p>
    <w:p w:rsidR="006960C6" w:rsidRDefault="006960C6" w:rsidP="006960C6">
      <w:pPr>
        <w:pStyle w:val="NoSpacing"/>
      </w:pPr>
    </w:p>
    <w:p w:rsidR="006960C6" w:rsidRDefault="006960C6" w:rsidP="006960C6">
      <w:pPr>
        <w:pStyle w:val="NoSpacing"/>
      </w:pPr>
      <w:r>
        <w:tab/>
        <w:t>1415</w:t>
      </w:r>
      <w:r>
        <w:tab/>
        <w:t>He became Rector.</w:t>
      </w:r>
    </w:p>
    <w:p w:rsidR="006960C6" w:rsidRDefault="006960C6" w:rsidP="006960C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http://genuki.cs.ncl.ac.uk/DEV/Farway/FarwayRectors.html</w:t>
        </w:r>
      </w:hyperlink>
      <w:r>
        <w:t>)</w:t>
      </w:r>
    </w:p>
    <w:p w:rsidR="006960C6" w:rsidRDefault="006960C6" w:rsidP="006960C6">
      <w:pPr>
        <w:pStyle w:val="NoSpacing"/>
      </w:pPr>
    </w:p>
    <w:p w:rsidR="006960C6" w:rsidRDefault="006960C6" w:rsidP="006960C6">
      <w:pPr>
        <w:pStyle w:val="NoSpacing"/>
      </w:pPr>
    </w:p>
    <w:p w:rsidR="006960C6" w:rsidRDefault="006960C6" w:rsidP="006960C6">
      <w:pPr>
        <w:pStyle w:val="NoSpacing"/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0C6" w:rsidRDefault="006960C6" w:rsidP="00920DE3">
      <w:pPr>
        <w:spacing w:after="0" w:line="240" w:lineRule="auto"/>
      </w:pPr>
      <w:r>
        <w:separator/>
      </w:r>
    </w:p>
  </w:endnote>
  <w:endnote w:type="continuationSeparator" w:id="0">
    <w:p w:rsidR="006960C6" w:rsidRDefault="006960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0C6" w:rsidRDefault="006960C6" w:rsidP="00920DE3">
      <w:pPr>
        <w:spacing w:after="0" w:line="240" w:lineRule="auto"/>
      </w:pPr>
      <w:r>
        <w:separator/>
      </w:r>
    </w:p>
  </w:footnote>
  <w:footnote w:type="continuationSeparator" w:id="0">
    <w:p w:rsidR="006960C6" w:rsidRDefault="006960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C6"/>
    <w:rsid w:val="00120749"/>
    <w:rsid w:val="00624CAE"/>
    <w:rsid w:val="006960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960C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960C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genuki.cs.ncl.ac.uk/DEV/Farway/Farway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2013-09-08T20:42:00Z</dcterms:created>
  <dcterms:modified xsi:type="dcterms:W3CDTF">2013-09-08T20:44:00Z</dcterms:modified>
</cp:coreProperties>
</file>