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7D521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FODRYNGEY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d.1405-6)</w:t>
      </w:r>
    </w:p>
    <w:p w14:paraId="78981A51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E3692A1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EA41869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Feb.1406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(C.F.R. 1405-13 p.2)</w:t>
      </w:r>
    </w:p>
    <w:p w14:paraId="4849399A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C33B165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629517A" w14:textId="77777777" w:rsidR="005E77CA" w:rsidRDefault="005E77CA" w:rsidP="005E77C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2021</w:t>
      </w:r>
    </w:p>
    <w:p w14:paraId="73F492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D82D3" w14:textId="77777777" w:rsidR="005E77CA" w:rsidRDefault="005E77CA" w:rsidP="009139A6">
      <w:r>
        <w:separator/>
      </w:r>
    </w:p>
  </w:endnote>
  <w:endnote w:type="continuationSeparator" w:id="0">
    <w:p w14:paraId="79FA8D09" w14:textId="77777777" w:rsidR="005E77CA" w:rsidRDefault="005E77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533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7FF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3EE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C4C5E" w14:textId="77777777" w:rsidR="005E77CA" w:rsidRDefault="005E77CA" w:rsidP="009139A6">
      <w:r>
        <w:separator/>
      </w:r>
    </w:p>
  </w:footnote>
  <w:footnote w:type="continuationSeparator" w:id="0">
    <w:p w14:paraId="492A758E" w14:textId="77777777" w:rsidR="005E77CA" w:rsidRDefault="005E77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DD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F7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4CD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CA"/>
    <w:rsid w:val="000666E0"/>
    <w:rsid w:val="002510B7"/>
    <w:rsid w:val="005C130B"/>
    <w:rsid w:val="005E77C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DB8ED"/>
  <w15:chartTrackingRefBased/>
  <w15:docId w15:val="{DDAD7F0F-417C-4AF6-8CA3-3784DD34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2021-08-23T18:21:00Z</dcterms:created>
  <dcterms:modified xsi:type="dcterms:W3CDTF">2021-08-23T18:22:00Z</dcterms:modified>
</cp:coreProperties>
</file>