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1D00F" w14:textId="77777777" w:rsidR="00C55BF9" w:rsidRDefault="00C55BF9" w:rsidP="00C55B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FODRYNGA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d.ca.1494)</w:t>
      </w:r>
    </w:p>
    <w:p w14:paraId="63C7B8B9" w14:textId="77777777" w:rsidR="00C55BF9" w:rsidRDefault="00C55BF9" w:rsidP="00C55BF9">
      <w:pPr>
        <w:pStyle w:val="NoSpacing"/>
        <w:rPr>
          <w:rFonts w:cs="Times New Roman"/>
          <w:szCs w:val="24"/>
        </w:rPr>
      </w:pPr>
    </w:p>
    <w:p w14:paraId="000672FE" w14:textId="77777777" w:rsidR="00C55BF9" w:rsidRDefault="00C55BF9" w:rsidP="00C55BF9">
      <w:pPr>
        <w:pStyle w:val="NoSpacing"/>
        <w:rPr>
          <w:rFonts w:cs="Times New Roman"/>
          <w:szCs w:val="24"/>
        </w:rPr>
      </w:pPr>
    </w:p>
    <w:p w14:paraId="12762F53" w14:textId="77777777" w:rsidR="00C55BF9" w:rsidRDefault="00C55BF9" w:rsidP="00C55B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May1494</w:t>
      </w:r>
      <w:r>
        <w:rPr>
          <w:rFonts w:cs="Times New Roman"/>
          <w:szCs w:val="24"/>
        </w:rPr>
        <w:tab/>
        <w:t>Writ of mandamus to the Escheator of Suffolk.</w:t>
      </w:r>
    </w:p>
    <w:p w14:paraId="5B024DB5" w14:textId="77777777" w:rsidR="00C55BF9" w:rsidRDefault="00C55BF9" w:rsidP="00C55B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p.201)</w:t>
      </w:r>
    </w:p>
    <w:p w14:paraId="026BF5FD" w14:textId="77777777" w:rsidR="00C55BF9" w:rsidRDefault="00C55BF9" w:rsidP="00C55BF9">
      <w:pPr>
        <w:pStyle w:val="NoSpacing"/>
        <w:rPr>
          <w:rFonts w:cs="Times New Roman"/>
          <w:szCs w:val="24"/>
        </w:rPr>
      </w:pPr>
    </w:p>
    <w:p w14:paraId="02C89506" w14:textId="77777777" w:rsidR="00C55BF9" w:rsidRDefault="00C55BF9" w:rsidP="00C55BF9">
      <w:pPr>
        <w:pStyle w:val="NoSpacing"/>
        <w:rPr>
          <w:rFonts w:cs="Times New Roman"/>
          <w:szCs w:val="24"/>
        </w:rPr>
      </w:pPr>
    </w:p>
    <w:p w14:paraId="6409BDCE" w14:textId="77777777" w:rsidR="00C55BF9" w:rsidRDefault="00C55BF9" w:rsidP="00C55B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December 2023</w:t>
      </w:r>
    </w:p>
    <w:p w14:paraId="0C5987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D1798" w14:textId="77777777" w:rsidR="00C55BF9" w:rsidRDefault="00C55BF9" w:rsidP="009139A6">
      <w:r>
        <w:separator/>
      </w:r>
    </w:p>
  </w:endnote>
  <w:endnote w:type="continuationSeparator" w:id="0">
    <w:p w14:paraId="760BFDC5" w14:textId="77777777" w:rsidR="00C55BF9" w:rsidRDefault="00C55B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F53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1C9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FBE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2DA87" w14:textId="77777777" w:rsidR="00C55BF9" w:rsidRDefault="00C55BF9" w:rsidP="009139A6">
      <w:r>
        <w:separator/>
      </w:r>
    </w:p>
  </w:footnote>
  <w:footnote w:type="continuationSeparator" w:id="0">
    <w:p w14:paraId="37963ABE" w14:textId="77777777" w:rsidR="00C55BF9" w:rsidRDefault="00C55B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B87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28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A2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F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5BF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59A7"/>
  <w15:chartTrackingRefBased/>
  <w15:docId w15:val="{E5291847-6D36-4676-BE1C-64064074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2023-12-22T21:30:00Z</dcterms:created>
  <dcterms:modified xsi:type="dcterms:W3CDTF">2023-12-22T21:31:00Z</dcterms:modified>
</cp:coreProperties>
</file>