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08B52" w14:textId="77777777" w:rsidR="00F6524D" w:rsidRDefault="00F6524D" w:rsidP="00F65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FODERYNGHEY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6DCD766B" w14:textId="77777777" w:rsidR="00F6524D" w:rsidRDefault="00F6524D" w:rsidP="00F65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Turvey.</w:t>
      </w:r>
    </w:p>
    <w:p w14:paraId="7E44D875" w14:textId="77777777" w:rsidR="00F6524D" w:rsidRDefault="00F6524D" w:rsidP="00F6524D">
      <w:pPr>
        <w:rPr>
          <w:rFonts w:ascii="Times New Roman" w:hAnsi="Times New Roman" w:cs="Times New Roman"/>
          <w:sz w:val="24"/>
          <w:szCs w:val="24"/>
        </w:rPr>
      </w:pPr>
    </w:p>
    <w:p w14:paraId="32310ECB" w14:textId="77777777" w:rsidR="00F6524D" w:rsidRDefault="00F6524D" w:rsidP="00F6524D">
      <w:pPr>
        <w:rPr>
          <w:rFonts w:ascii="Times New Roman" w:hAnsi="Times New Roman" w:cs="Times New Roman"/>
          <w:sz w:val="24"/>
          <w:szCs w:val="24"/>
        </w:rPr>
      </w:pPr>
    </w:p>
    <w:p w14:paraId="1F115931" w14:textId="77777777" w:rsidR="00F6524D" w:rsidRDefault="00F6524D" w:rsidP="00F65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licensed for the private celebration for the private </w:t>
      </w:r>
      <w:proofErr w:type="gramStart"/>
      <w:r>
        <w:rPr>
          <w:rFonts w:ascii="Times New Roman" w:hAnsi="Times New Roman" w:cs="Times New Roman"/>
          <w:sz w:val="24"/>
          <w:szCs w:val="24"/>
        </w:rPr>
        <w:t>celebration</w:t>
      </w:r>
      <w:proofErr w:type="gramEnd"/>
    </w:p>
    <w:p w14:paraId="77975F4D" w14:textId="77777777" w:rsidR="00F6524D" w:rsidRDefault="00F6524D" w:rsidP="00F65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divine services.</w:t>
      </w:r>
    </w:p>
    <w:p w14:paraId="052FF726" w14:textId="77777777" w:rsidR="00F6524D" w:rsidRDefault="00F6524D" w:rsidP="00F65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1C292F1E" w14:textId="77777777" w:rsidR="00F6524D" w:rsidRDefault="00F6524D" w:rsidP="00F6524D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p.44)</w:t>
      </w:r>
    </w:p>
    <w:p w14:paraId="73016238" w14:textId="77777777" w:rsidR="00F6524D" w:rsidRDefault="00F6524D" w:rsidP="00F6524D">
      <w:pPr>
        <w:rPr>
          <w:rFonts w:ascii="Times New Roman" w:hAnsi="Times New Roman" w:cs="Times New Roman"/>
          <w:sz w:val="24"/>
          <w:szCs w:val="24"/>
        </w:rPr>
      </w:pPr>
    </w:p>
    <w:p w14:paraId="1721F3C2" w14:textId="77777777" w:rsidR="00F6524D" w:rsidRDefault="00F6524D" w:rsidP="00F6524D">
      <w:pPr>
        <w:rPr>
          <w:rFonts w:ascii="Times New Roman" w:hAnsi="Times New Roman" w:cs="Times New Roman"/>
          <w:sz w:val="24"/>
          <w:szCs w:val="24"/>
        </w:rPr>
      </w:pPr>
    </w:p>
    <w:p w14:paraId="0C91253C" w14:textId="77777777" w:rsidR="00F6524D" w:rsidRDefault="00F6524D" w:rsidP="00F65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2023</w:t>
      </w:r>
    </w:p>
    <w:p w14:paraId="0D4260E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44802" w14:textId="77777777" w:rsidR="00F6524D" w:rsidRDefault="00F6524D" w:rsidP="009139A6">
      <w:r>
        <w:separator/>
      </w:r>
    </w:p>
  </w:endnote>
  <w:endnote w:type="continuationSeparator" w:id="0">
    <w:p w14:paraId="72A481E6" w14:textId="77777777" w:rsidR="00F6524D" w:rsidRDefault="00F652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C64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AA5A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C98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FD543" w14:textId="77777777" w:rsidR="00F6524D" w:rsidRDefault="00F6524D" w:rsidP="009139A6">
      <w:r>
        <w:separator/>
      </w:r>
    </w:p>
  </w:footnote>
  <w:footnote w:type="continuationSeparator" w:id="0">
    <w:p w14:paraId="133A9CF8" w14:textId="77777777" w:rsidR="00F6524D" w:rsidRDefault="00F652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D9B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2D1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945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24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6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E5A61"/>
  <w15:chartTrackingRefBased/>
  <w15:docId w15:val="{77724B9E-9832-4BE1-80A5-1AE956C59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24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2024-02-22T08:00:00Z</dcterms:created>
  <dcterms:modified xsi:type="dcterms:W3CDTF">2024-02-22T08:00:00Z</dcterms:modified>
</cp:coreProperties>
</file>