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72E0A" w14:textId="77777777" w:rsidR="001C7CED" w:rsidRDefault="001C7CED" w:rsidP="001C7C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FODERBY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fl.1442)</w:t>
      </w:r>
    </w:p>
    <w:p w14:paraId="789DF0AC" w14:textId="77777777" w:rsidR="001C7CED" w:rsidRDefault="001C7CED" w:rsidP="001C7C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Edenham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Lincolnshire. Yeoman.</w:t>
      </w:r>
    </w:p>
    <w:p w14:paraId="5E26FBC8" w14:textId="77777777" w:rsidR="001C7CED" w:rsidRDefault="001C7CED" w:rsidP="001C7C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9606E5" w14:textId="77777777" w:rsidR="001C7CED" w:rsidRDefault="001C7CED" w:rsidP="001C7C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932D7F" w14:textId="77777777" w:rsidR="001C7CED" w:rsidRDefault="001C7CED" w:rsidP="001C7C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1442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Helwell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Gunby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him.</w:t>
      </w:r>
    </w:p>
    <w:p w14:paraId="7F4544B6" w14:textId="77777777" w:rsidR="001C7CED" w:rsidRDefault="001C7CED" w:rsidP="001C7C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965E1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https://waalt.uh.edu/index.php/CP40/724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F6A09AF" w14:textId="77777777" w:rsidR="001C7CED" w:rsidRDefault="001C7CED" w:rsidP="001C7C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0232F3" w14:textId="77777777" w:rsidR="001C7CED" w:rsidRDefault="001C7CED" w:rsidP="001C7C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696CD7" w14:textId="77777777" w:rsidR="001C7CED" w:rsidRDefault="001C7CED" w:rsidP="001C7C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May 2022</w:t>
      </w:r>
    </w:p>
    <w:p w14:paraId="2FBA943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F6D6B" w14:textId="77777777" w:rsidR="001C7CED" w:rsidRDefault="001C7CED" w:rsidP="009139A6">
      <w:r>
        <w:separator/>
      </w:r>
    </w:p>
  </w:endnote>
  <w:endnote w:type="continuationSeparator" w:id="0">
    <w:p w14:paraId="3E7C00D7" w14:textId="77777777" w:rsidR="001C7CED" w:rsidRDefault="001C7C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18F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6F44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EA1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596B1" w14:textId="77777777" w:rsidR="001C7CED" w:rsidRDefault="001C7CED" w:rsidP="009139A6">
      <w:r>
        <w:separator/>
      </w:r>
    </w:p>
  </w:footnote>
  <w:footnote w:type="continuationSeparator" w:id="0">
    <w:p w14:paraId="0BE8CA13" w14:textId="77777777" w:rsidR="001C7CED" w:rsidRDefault="001C7C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73F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D2A3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5CA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CED"/>
    <w:rsid w:val="000666E0"/>
    <w:rsid w:val="001C7CED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2B103"/>
  <w15:chartTrackingRefBased/>
  <w15:docId w15:val="{CC03B4BD-4221-438B-96CD-DC86969F2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C7C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2022-05-20T20:22:00Z</dcterms:created>
  <dcterms:modified xsi:type="dcterms:W3CDTF">2022-05-20T20:22:00Z</dcterms:modified>
</cp:coreProperties>
</file>