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8CEB7B" w14:textId="77777777" w:rsidR="00611D68" w:rsidRDefault="00611D68" w:rsidP="00611D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FODE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fl.1401)</w:t>
      </w:r>
    </w:p>
    <w:p w14:paraId="6532910B" w14:textId="77777777" w:rsidR="00611D68" w:rsidRDefault="00611D68" w:rsidP="00611D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Shalbourne</w:t>
      </w:r>
      <w:proofErr w:type="spellEnd"/>
      <w:r>
        <w:rPr>
          <w:rFonts w:cs="Times New Roman"/>
          <w:szCs w:val="24"/>
        </w:rPr>
        <w:t>, Wiltshire.</w:t>
      </w:r>
    </w:p>
    <w:p w14:paraId="5FF33826" w14:textId="77777777" w:rsidR="00611D68" w:rsidRDefault="00611D68" w:rsidP="00611D68">
      <w:pPr>
        <w:pStyle w:val="NoSpacing"/>
        <w:rPr>
          <w:rFonts w:cs="Times New Roman"/>
          <w:szCs w:val="24"/>
        </w:rPr>
      </w:pPr>
    </w:p>
    <w:p w14:paraId="10BDEBE4" w14:textId="77777777" w:rsidR="00611D68" w:rsidRDefault="00611D68" w:rsidP="00611D68">
      <w:pPr>
        <w:pStyle w:val="NoSpacing"/>
        <w:rPr>
          <w:rFonts w:cs="Times New Roman"/>
          <w:szCs w:val="24"/>
        </w:rPr>
      </w:pPr>
    </w:p>
    <w:p w14:paraId="610F3463" w14:textId="77777777" w:rsidR="00611D68" w:rsidRDefault="00611D68" w:rsidP="00611D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May1401</w:t>
      </w:r>
      <w:r>
        <w:rPr>
          <w:rFonts w:cs="Times New Roman"/>
          <w:szCs w:val="24"/>
        </w:rPr>
        <w:tab/>
        <w:t>He was on a commission of the peace for Wiltshire.</w:t>
      </w:r>
    </w:p>
    <w:p w14:paraId="1F599A66" w14:textId="77777777" w:rsidR="00611D68" w:rsidRDefault="00611D68" w:rsidP="00611D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1399-1401 p.566)</w:t>
      </w:r>
    </w:p>
    <w:p w14:paraId="4B850C20" w14:textId="77777777" w:rsidR="00611D68" w:rsidRDefault="00611D68" w:rsidP="00611D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Richard Dalron(q.v.) was pardoned for not appearing to answer him</w:t>
      </w:r>
    </w:p>
    <w:p w14:paraId="4A2F15FE" w14:textId="77777777" w:rsidR="00611D68" w:rsidRDefault="00611D68" w:rsidP="00611D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touching a debt of £4.     (ibid.p.491)</w:t>
      </w:r>
    </w:p>
    <w:p w14:paraId="0B6BA078" w14:textId="77777777" w:rsidR="00611D68" w:rsidRDefault="00611D68" w:rsidP="00611D68">
      <w:pPr>
        <w:pStyle w:val="NoSpacing"/>
        <w:rPr>
          <w:rFonts w:cs="Times New Roman"/>
          <w:szCs w:val="24"/>
        </w:rPr>
      </w:pPr>
    </w:p>
    <w:p w14:paraId="3AF7E45A" w14:textId="77777777" w:rsidR="00611D68" w:rsidRDefault="00611D68" w:rsidP="00611D68">
      <w:pPr>
        <w:pStyle w:val="NoSpacing"/>
        <w:rPr>
          <w:rFonts w:cs="Times New Roman"/>
          <w:szCs w:val="24"/>
        </w:rPr>
      </w:pPr>
    </w:p>
    <w:p w14:paraId="5300127B" w14:textId="77777777" w:rsidR="00611D68" w:rsidRDefault="00611D68" w:rsidP="00611D6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September 2024</w:t>
      </w:r>
    </w:p>
    <w:p w14:paraId="25F5A8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48CE75" w14:textId="77777777" w:rsidR="00611D68" w:rsidRDefault="00611D68" w:rsidP="009139A6">
      <w:r>
        <w:separator/>
      </w:r>
    </w:p>
  </w:endnote>
  <w:endnote w:type="continuationSeparator" w:id="0">
    <w:p w14:paraId="4EACE598" w14:textId="77777777" w:rsidR="00611D68" w:rsidRDefault="00611D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DEA7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BE57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2D1F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2B0A0C" w14:textId="77777777" w:rsidR="00611D68" w:rsidRDefault="00611D68" w:rsidP="009139A6">
      <w:r>
        <w:separator/>
      </w:r>
    </w:p>
  </w:footnote>
  <w:footnote w:type="continuationSeparator" w:id="0">
    <w:p w14:paraId="4C17A89A" w14:textId="77777777" w:rsidR="00611D68" w:rsidRDefault="00611D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8A4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EC40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8D0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D68"/>
    <w:rsid w:val="000666E0"/>
    <w:rsid w:val="000F540B"/>
    <w:rsid w:val="002510B7"/>
    <w:rsid w:val="00270799"/>
    <w:rsid w:val="005C130B"/>
    <w:rsid w:val="00611D68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F0B8C"/>
  <w15:chartTrackingRefBased/>
  <w15:docId w15:val="{A0AC2001-CC8D-409B-ACCF-0069D7C5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2024-09-29T14:49:00Z</dcterms:created>
  <dcterms:modified xsi:type="dcterms:W3CDTF">2024-09-29T14:50:00Z</dcterms:modified>
</cp:coreProperties>
</file>