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FACB8" w14:textId="77777777" w:rsidR="00D5494B" w:rsidRDefault="00D5494B" w:rsidP="00D549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FODE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1EC213C5" w14:textId="77777777" w:rsidR="00D5494B" w:rsidRDefault="00D5494B" w:rsidP="00D549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Lutterworth</w:t>
      </w:r>
      <w:proofErr w:type="spellEnd"/>
      <w:r>
        <w:rPr>
          <w:rFonts w:cs="Times New Roman"/>
          <w:szCs w:val="24"/>
        </w:rPr>
        <w:t>, Leicestershire. Brasier.</w:t>
      </w:r>
    </w:p>
    <w:p w14:paraId="167D2909" w14:textId="77777777" w:rsidR="00D5494B" w:rsidRDefault="00D5494B" w:rsidP="00D5494B">
      <w:pPr>
        <w:pStyle w:val="NoSpacing"/>
        <w:rPr>
          <w:rFonts w:cs="Times New Roman"/>
          <w:szCs w:val="24"/>
        </w:rPr>
      </w:pPr>
    </w:p>
    <w:p w14:paraId="5A9C0826" w14:textId="77777777" w:rsidR="00D5494B" w:rsidRDefault="00D5494B" w:rsidP="00D5494B">
      <w:pPr>
        <w:pStyle w:val="NoSpacing"/>
        <w:rPr>
          <w:rFonts w:cs="Times New Roman"/>
          <w:szCs w:val="24"/>
        </w:rPr>
      </w:pPr>
    </w:p>
    <w:p w14:paraId="2EF17764" w14:textId="77777777" w:rsidR="00D5494B" w:rsidRDefault="00D5494B" w:rsidP="00D549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 xml:space="preserve">Ralph Humberston of Leicester, merchant(q.v.), brought a plaint of debt against </w:t>
      </w:r>
    </w:p>
    <w:p w14:paraId="007E0C27" w14:textId="77777777" w:rsidR="00D5494B" w:rsidRDefault="00D5494B" w:rsidP="00D549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 and Thomas </w:t>
      </w:r>
      <w:proofErr w:type="spellStart"/>
      <w:r>
        <w:rPr>
          <w:rFonts w:cs="Times New Roman"/>
          <w:szCs w:val="24"/>
        </w:rPr>
        <w:t>Kynsman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Knaptoft</w:t>
      </w:r>
      <w:proofErr w:type="spellEnd"/>
      <w:r>
        <w:rPr>
          <w:rFonts w:cs="Times New Roman"/>
          <w:szCs w:val="24"/>
        </w:rPr>
        <w:t>, brasier(q.v.).</w:t>
      </w:r>
    </w:p>
    <w:p w14:paraId="7EA4D8F4" w14:textId="77777777" w:rsidR="00D5494B" w:rsidRDefault="00D5494B" w:rsidP="00D549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12BE8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15240FF7" w14:textId="77777777" w:rsidR="00D5494B" w:rsidRDefault="00D5494B" w:rsidP="00D5494B">
      <w:pPr>
        <w:pStyle w:val="NoSpacing"/>
        <w:rPr>
          <w:rFonts w:cs="Times New Roman"/>
          <w:szCs w:val="24"/>
        </w:rPr>
      </w:pPr>
    </w:p>
    <w:p w14:paraId="23853765" w14:textId="77777777" w:rsidR="00D5494B" w:rsidRDefault="00D5494B" w:rsidP="00D5494B">
      <w:pPr>
        <w:pStyle w:val="NoSpacing"/>
        <w:rPr>
          <w:rFonts w:cs="Times New Roman"/>
          <w:szCs w:val="24"/>
        </w:rPr>
      </w:pPr>
    </w:p>
    <w:p w14:paraId="48AAEE2A" w14:textId="77777777" w:rsidR="00D5494B" w:rsidRDefault="00D5494B" w:rsidP="00D549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July 2023</w:t>
      </w:r>
    </w:p>
    <w:p w14:paraId="0D8566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6E4EE" w14:textId="77777777" w:rsidR="00D5494B" w:rsidRDefault="00D5494B" w:rsidP="009139A6">
      <w:r>
        <w:separator/>
      </w:r>
    </w:p>
  </w:endnote>
  <w:endnote w:type="continuationSeparator" w:id="0">
    <w:p w14:paraId="53AA1CC1" w14:textId="77777777" w:rsidR="00D5494B" w:rsidRDefault="00D549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D9D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FDAB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FAA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FC4B2" w14:textId="77777777" w:rsidR="00D5494B" w:rsidRDefault="00D5494B" w:rsidP="009139A6">
      <w:r>
        <w:separator/>
      </w:r>
    </w:p>
  </w:footnote>
  <w:footnote w:type="continuationSeparator" w:id="0">
    <w:p w14:paraId="581FFBF4" w14:textId="77777777" w:rsidR="00D5494B" w:rsidRDefault="00D549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290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582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5A3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94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5494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A13C0"/>
  <w15:chartTrackingRefBased/>
  <w15:docId w15:val="{2AAFB8D0-0C9A-4B6C-8B08-B6494BF3D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549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2023-07-28T09:55:00Z</dcterms:created>
  <dcterms:modified xsi:type="dcterms:W3CDTF">2023-07-28T09:56:00Z</dcterms:modified>
</cp:coreProperties>
</file>