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B00622" w14:textId="77777777" w:rsidR="00DC04A7" w:rsidRDefault="00DC04A7" w:rsidP="00DC04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Alice FODE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2DE830E7" w14:textId="77777777" w:rsidR="00DC04A7" w:rsidRDefault="00DC04A7" w:rsidP="00DC04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Widow.</w:t>
      </w:r>
    </w:p>
    <w:p w14:paraId="3FA8CCA2" w14:textId="77777777" w:rsidR="00DC04A7" w:rsidRDefault="00DC04A7" w:rsidP="00DC04A7">
      <w:pPr>
        <w:rPr>
          <w:rFonts w:ascii="Times New Roman" w:hAnsi="Times New Roman" w:cs="Times New Roman"/>
          <w:sz w:val="24"/>
          <w:szCs w:val="24"/>
        </w:rPr>
      </w:pPr>
    </w:p>
    <w:p w14:paraId="49BF3DF7" w14:textId="77777777" w:rsidR="00DC04A7" w:rsidRDefault="00DC04A7" w:rsidP="00DC04A7">
      <w:pPr>
        <w:rPr>
          <w:rFonts w:ascii="Times New Roman" w:hAnsi="Times New Roman" w:cs="Times New Roman"/>
          <w:sz w:val="24"/>
          <w:szCs w:val="24"/>
        </w:rPr>
      </w:pPr>
    </w:p>
    <w:p w14:paraId="48B901C6" w14:textId="77777777" w:rsidR="00DC04A7" w:rsidRDefault="00DC04A7" w:rsidP="00DC04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Edmund of London, skinner.   (C.P.R. 1476-85 p.95)</w:t>
      </w:r>
    </w:p>
    <w:p w14:paraId="7C85E8FC" w14:textId="77777777" w:rsidR="00DC04A7" w:rsidRDefault="00DC04A7" w:rsidP="00DC04A7">
      <w:pPr>
        <w:rPr>
          <w:rFonts w:ascii="Times New Roman" w:hAnsi="Times New Roman" w:cs="Times New Roman"/>
          <w:sz w:val="24"/>
          <w:szCs w:val="24"/>
        </w:rPr>
      </w:pPr>
    </w:p>
    <w:p w14:paraId="38480681" w14:textId="77777777" w:rsidR="00DC04A7" w:rsidRDefault="00DC04A7" w:rsidP="00DC04A7">
      <w:pPr>
        <w:rPr>
          <w:rFonts w:ascii="Times New Roman" w:hAnsi="Times New Roman" w:cs="Times New Roman"/>
          <w:sz w:val="24"/>
          <w:szCs w:val="24"/>
        </w:rPr>
      </w:pPr>
    </w:p>
    <w:p w14:paraId="3E2E5F8D" w14:textId="77777777" w:rsidR="00DC04A7" w:rsidRDefault="00DC04A7" w:rsidP="00DC04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Apr.1478</w:t>
      </w:r>
      <w:r>
        <w:rPr>
          <w:rFonts w:ascii="Times New Roman" w:hAnsi="Times New Roman" w:cs="Times New Roman"/>
          <w:sz w:val="24"/>
          <w:szCs w:val="24"/>
        </w:rPr>
        <w:tab/>
        <w:t>She was granted a general pardon.   (ibid.)</w:t>
      </w:r>
    </w:p>
    <w:p w14:paraId="14147227" w14:textId="77777777" w:rsidR="00DC04A7" w:rsidRDefault="00DC04A7" w:rsidP="00DC04A7">
      <w:pPr>
        <w:rPr>
          <w:rFonts w:ascii="Times New Roman" w:hAnsi="Times New Roman" w:cs="Times New Roman"/>
          <w:sz w:val="24"/>
          <w:szCs w:val="24"/>
        </w:rPr>
      </w:pPr>
    </w:p>
    <w:p w14:paraId="6F6BF20B" w14:textId="77777777" w:rsidR="00DC04A7" w:rsidRDefault="00DC04A7" w:rsidP="00DC04A7">
      <w:pPr>
        <w:rPr>
          <w:rFonts w:ascii="Times New Roman" w:hAnsi="Times New Roman" w:cs="Times New Roman"/>
          <w:sz w:val="24"/>
          <w:szCs w:val="24"/>
        </w:rPr>
      </w:pPr>
    </w:p>
    <w:p w14:paraId="1B3192D3" w14:textId="77777777" w:rsidR="00DC04A7" w:rsidRDefault="00DC04A7" w:rsidP="00DC04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February 2021</w:t>
      </w:r>
    </w:p>
    <w:p w14:paraId="225129C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325433" w14:textId="77777777" w:rsidR="00DC04A7" w:rsidRDefault="00DC04A7" w:rsidP="009139A6">
      <w:r>
        <w:separator/>
      </w:r>
    </w:p>
  </w:endnote>
  <w:endnote w:type="continuationSeparator" w:id="0">
    <w:p w14:paraId="71E35A34" w14:textId="77777777" w:rsidR="00DC04A7" w:rsidRDefault="00DC04A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12B60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CECD7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2A724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BD6D33" w14:textId="77777777" w:rsidR="00DC04A7" w:rsidRDefault="00DC04A7" w:rsidP="009139A6">
      <w:r>
        <w:separator/>
      </w:r>
    </w:p>
  </w:footnote>
  <w:footnote w:type="continuationSeparator" w:id="0">
    <w:p w14:paraId="473B7372" w14:textId="77777777" w:rsidR="00DC04A7" w:rsidRDefault="00DC04A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B11F1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4CA4B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A8AC6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4A7"/>
    <w:rsid w:val="000666E0"/>
    <w:rsid w:val="002510B7"/>
    <w:rsid w:val="005C130B"/>
    <w:rsid w:val="00826F5C"/>
    <w:rsid w:val="009139A6"/>
    <w:rsid w:val="009448BB"/>
    <w:rsid w:val="00A3176C"/>
    <w:rsid w:val="00BA00AB"/>
    <w:rsid w:val="00DC04A7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BFF77"/>
  <w15:chartTrackingRefBased/>
  <w15:docId w15:val="{F12B3296-A7EA-40E7-ABC8-F682F7521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04A7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2021-03-10T16:40:00Z</dcterms:created>
  <dcterms:modified xsi:type="dcterms:W3CDTF">2021-03-10T16:40:00Z</dcterms:modified>
</cp:coreProperties>
</file>