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225B3" w14:textId="77777777" w:rsidR="00B753BE" w:rsidRDefault="00B753BE" w:rsidP="00B753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FOCUR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72FD1326" w14:textId="77777777" w:rsidR="00B753BE" w:rsidRDefault="00B753BE" w:rsidP="00B753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D491D0" w14:textId="77777777" w:rsidR="00B753BE" w:rsidRDefault="00B753BE" w:rsidP="00B753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EABFE5" w14:textId="77777777" w:rsidR="00B753BE" w:rsidRDefault="00B753BE" w:rsidP="00B753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Nov.1483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Stortford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02D053E4" w14:textId="77777777" w:rsidR="00B753BE" w:rsidRDefault="00B753BE" w:rsidP="00B753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Hertfordshire, into lands of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Bawde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D2EFEF1" w14:textId="77777777" w:rsidR="00B753BE" w:rsidRDefault="00B753BE" w:rsidP="00B753BE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EF714FF" w14:textId="77777777" w:rsidR="00B753BE" w:rsidRDefault="00B753BE" w:rsidP="00B753BE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p.8)</w:t>
      </w:r>
    </w:p>
    <w:p w14:paraId="47ED6EB8" w14:textId="77777777" w:rsidR="00B753BE" w:rsidRDefault="00B753BE" w:rsidP="00B753B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ABD68AC" w14:textId="77777777" w:rsidR="00B753BE" w:rsidRDefault="00B753BE" w:rsidP="00B753B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F659AE6" w14:textId="77777777" w:rsidR="00B753BE" w:rsidRPr="001B1923" w:rsidRDefault="00B753BE" w:rsidP="00B753B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30 June 2021</w:t>
      </w:r>
    </w:p>
    <w:p w14:paraId="7A9EA53F" w14:textId="07F452AF" w:rsidR="00BA00AB" w:rsidRPr="00B753B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753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FBB59" w14:textId="77777777" w:rsidR="00B753BE" w:rsidRDefault="00B753BE" w:rsidP="009139A6">
      <w:r>
        <w:separator/>
      </w:r>
    </w:p>
  </w:endnote>
  <w:endnote w:type="continuationSeparator" w:id="0">
    <w:p w14:paraId="151A7E1A" w14:textId="77777777" w:rsidR="00B753BE" w:rsidRDefault="00B753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B7C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2384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744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659B3" w14:textId="77777777" w:rsidR="00B753BE" w:rsidRDefault="00B753BE" w:rsidP="009139A6">
      <w:r>
        <w:separator/>
      </w:r>
    </w:p>
  </w:footnote>
  <w:footnote w:type="continuationSeparator" w:id="0">
    <w:p w14:paraId="1550180D" w14:textId="77777777" w:rsidR="00B753BE" w:rsidRDefault="00B753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C00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A370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832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3BE"/>
    <w:rsid w:val="000666E0"/>
    <w:rsid w:val="002510B7"/>
    <w:rsid w:val="005C130B"/>
    <w:rsid w:val="00826F5C"/>
    <w:rsid w:val="009139A6"/>
    <w:rsid w:val="009448BB"/>
    <w:rsid w:val="00A3176C"/>
    <w:rsid w:val="00AE65F8"/>
    <w:rsid w:val="00B753BE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AFFBE"/>
  <w15:chartTrackingRefBased/>
  <w15:docId w15:val="{ACFA99D8-D205-4D08-9375-2010942A3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2021-06-30T17:06:00Z</dcterms:created>
  <dcterms:modified xsi:type="dcterms:W3CDTF">2021-06-30T17:06:00Z</dcterms:modified>
</cp:coreProperties>
</file>