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007033" w14:textId="77777777" w:rsidR="0046541F" w:rsidRDefault="0046541F" w:rsidP="004654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FOCRAY</w:t>
      </w:r>
      <w:r>
        <w:rPr>
          <w:rFonts w:cs="Times New Roman"/>
          <w:szCs w:val="24"/>
        </w:rPr>
        <w:t xml:space="preserve">         (fl.1485)</w:t>
      </w:r>
    </w:p>
    <w:p w14:paraId="0465357F" w14:textId="1D672454" w:rsidR="00770DA8" w:rsidRDefault="00770DA8" w:rsidP="004654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Dartmouth.</w:t>
      </w:r>
    </w:p>
    <w:p w14:paraId="16DD479F" w14:textId="77777777" w:rsidR="0046541F" w:rsidRDefault="0046541F" w:rsidP="0046541F">
      <w:pPr>
        <w:pStyle w:val="NoSpacing"/>
        <w:rPr>
          <w:rFonts w:cs="Times New Roman"/>
          <w:szCs w:val="24"/>
        </w:rPr>
      </w:pPr>
    </w:p>
    <w:p w14:paraId="4211523D" w14:textId="77777777" w:rsidR="0046541F" w:rsidRDefault="0046541F" w:rsidP="0046541F">
      <w:pPr>
        <w:pStyle w:val="NoSpacing"/>
        <w:rPr>
          <w:rFonts w:cs="Times New Roman"/>
          <w:szCs w:val="24"/>
        </w:rPr>
      </w:pPr>
    </w:p>
    <w:p w14:paraId="2D8CBFD5" w14:textId="77777777" w:rsidR="0046541F" w:rsidRDefault="0046541F" w:rsidP="004654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Nov.1485</w:t>
      </w:r>
      <w:r>
        <w:rPr>
          <w:rFonts w:cs="Times New Roman"/>
          <w:szCs w:val="24"/>
        </w:rPr>
        <w:tab/>
        <w:t>He was commissioned to levy and collect in person in the ports of Exeter</w:t>
      </w:r>
    </w:p>
    <w:p w14:paraId="0BA827C6" w14:textId="77777777" w:rsidR="0046541F" w:rsidRDefault="0046541F" w:rsidP="0046541F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and Dartmouth and all adjacent ports and places the subsidies of tunnage and poundage and the subsidies on wools, woolfells and hides which were granted to</w:t>
      </w:r>
    </w:p>
    <w:p w14:paraId="4D0A7ECB" w14:textId="77777777" w:rsidR="0046541F" w:rsidRDefault="0046541F" w:rsidP="004654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the King at the last Parliament, and to keep the coket seal.</w:t>
      </w:r>
    </w:p>
    <w:p w14:paraId="26AEFD80" w14:textId="77777777" w:rsidR="0046541F" w:rsidRDefault="0046541F" w:rsidP="004654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p.35)</w:t>
      </w:r>
    </w:p>
    <w:p w14:paraId="4EF52658" w14:textId="3D0F4DC4" w:rsidR="00770DA8" w:rsidRDefault="00770DA8" w:rsidP="004654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1486</w:t>
      </w:r>
      <w:r>
        <w:rPr>
          <w:rFonts w:cs="Times New Roman"/>
          <w:szCs w:val="24"/>
        </w:rPr>
        <w:tab/>
        <w:t>Mayor.</w:t>
      </w:r>
    </w:p>
    <w:p w14:paraId="6EE57416" w14:textId="75F69C11" w:rsidR="00770DA8" w:rsidRDefault="00770DA8" w:rsidP="004654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52513">
          <w:rPr>
            <w:rStyle w:val="Hyperlink"/>
            <w:rFonts w:cs="Times New Roman"/>
            <w:szCs w:val="24"/>
          </w:rPr>
          <w:t>https://dartmouth-history.org.uk/dhrg_archive/102741_0.pdf</w:t>
        </w:r>
      </w:hyperlink>
      <w:r>
        <w:rPr>
          <w:rFonts w:cs="Times New Roman"/>
          <w:szCs w:val="24"/>
        </w:rPr>
        <w:t xml:space="preserve"> )</w:t>
      </w:r>
    </w:p>
    <w:p w14:paraId="223FE37B" w14:textId="77777777" w:rsidR="0046541F" w:rsidRDefault="0046541F" w:rsidP="0046541F">
      <w:pPr>
        <w:pStyle w:val="NoSpacing"/>
        <w:rPr>
          <w:rFonts w:cs="Times New Roman"/>
          <w:szCs w:val="24"/>
        </w:rPr>
      </w:pPr>
    </w:p>
    <w:p w14:paraId="0806A035" w14:textId="77777777" w:rsidR="0046541F" w:rsidRDefault="0046541F" w:rsidP="0046541F">
      <w:pPr>
        <w:pStyle w:val="NoSpacing"/>
        <w:rPr>
          <w:rFonts w:cs="Times New Roman"/>
          <w:szCs w:val="24"/>
        </w:rPr>
      </w:pPr>
    </w:p>
    <w:p w14:paraId="013CBF6A" w14:textId="77777777" w:rsidR="0046541F" w:rsidRDefault="0046541F" w:rsidP="004654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March 2024</w:t>
      </w:r>
    </w:p>
    <w:p w14:paraId="528F3066" w14:textId="644A2746" w:rsidR="00770DA8" w:rsidRDefault="00770DA8" w:rsidP="0046541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December 2024</w:t>
      </w:r>
    </w:p>
    <w:p w14:paraId="445D4C7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AE8051" w14:textId="77777777" w:rsidR="0046541F" w:rsidRDefault="0046541F" w:rsidP="009139A6">
      <w:r>
        <w:separator/>
      </w:r>
    </w:p>
  </w:endnote>
  <w:endnote w:type="continuationSeparator" w:id="0">
    <w:p w14:paraId="0EDFF20C" w14:textId="77777777" w:rsidR="0046541F" w:rsidRDefault="004654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9477F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90CB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6D9B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96C02A" w14:textId="77777777" w:rsidR="0046541F" w:rsidRDefault="0046541F" w:rsidP="009139A6">
      <w:r>
        <w:separator/>
      </w:r>
    </w:p>
  </w:footnote>
  <w:footnote w:type="continuationSeparator" w:id="0">
    <w:p w14:paraId="51EAA9E7" w14:textId="77777777" w:rsidR="0046541F" w:rsidRDefault="004654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821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4EB7E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500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41F"/>
    <w:rsid w:val="000666E0"/>
    <w:rsid w:val="002510B7"/>
    <w:rsid w:val="00270799"/>
    <w:rsid w:val="0046541F"/>
    <w:rsid w:val="005C130B"/>
    <w:rsid w:val="00770DA8"/>
    <w:rsid w:val="007D101E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A5A57"/>
  <w15:chartTrackingRefBased/>
  <w15:docId w15:val="{8C6FB0C4-2C38-4CC8-A31A-90CB3A1BA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70D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0D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artmouth-history.org.uk/dhrg_archive/102741_0.pdf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2024-03-20T17:20:00Z</dcterms:created>
  <dcterms:modified xsi:type="dcterms:W3CDTF">2024-12-15T21:20:00Z</dcterms:modified>
</cp:coreProperties>
</file>