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55E5D" w14:textId="77777777" w:rsidR="00381BA2" w:rsidRDefault="00381BA2" w:rsidP="00381BA2">
      <w:pPr>
        <w:pStyle w:val="NoSpacing"/>
      </w:pPr>
      <w:r>
        <w:rPr>
          <w:u w:val="single"/>
        </w:rPr>
        <w:t>John FOAD</w:t>
      </w:r>
      <w:r>
        <w:t xml:space="preserve">        (fl.1484)</w:t>
      </w:r>
    </w:p>
    <w:p w14:paraId="2AA208E0" w14:textId="77777777" w:rsidR="00381BA2" w:rsidRDefault="00381BA2" w:rsidP="00381BA2">
      <w:pPr>
        <w:pStyle w:val="NoSpacing"/>
      </w:pPr>
    </w:p>
    <w:p w14:paraId="253B5337" w14:textId="77777777" w:rsidR="00381BA2" w:rsidRDefault="00381BA2" w:rsidP="00381BA2">
      <w:pPr>
        <w:pStyle w:val="NoSpacing"/>
      </w:pPr>
    </w:p>
    <w:p w14:paraId="6FF436A6" w14:textId="298D6274" w:rsidR="00381BA2" w:rsidRDefault="00381BA2" w:rsidP="00381BA2">
      <w:pPr>
        <w:pStyle w:val="NoSpacing"/>
      </w:pPr>
      <w:r>
        <w:t xml:space="preserve">  4 Jun.1484</w:t>
      </w:r>
      <w:r>
        <w:tab/>
        <w:t xml:space="preserve">He was a witness of the Will of Joan Baker of </w:t>
      </w:r>
      <w:proofErr w:type="spellStart"/>
      <w:r>
        <w:t>Goodnestone</w:t>
      </w:r>
      <w:proofErr w:type="spellEnd"/>
      <w:r>
        <w:t>(q.v.)</w:t>
      </w:r>
      <w:r w:rsidR="00F23A62">
        <w:t>, Kent.</w:t>
      </w:r>
    </w:p>
    <w:p w14:paraId="06E17E10" w14:textId="77777777" w:rsidR="00381BA2" w:rsidRDefault="00381BA2" w:rsidP="00381BA2">
      <w:pPr>
        <w:pStyle w:val="NoSpacing"/>
      </w:pPr>
      <w:r>
        <w:tab/>
      </w:r>
      <w:r>
        <w:tab/>
        <w:t>(</w:t>
      </w:r>
      <w:hyperlink r:id="rId6" w:history="1">
        <w:r w:rsidRPr="00094DD6">
          <w:rPr>
            <w:rStyle w:val="Hyperlink"/>
          </w:rPr>
          <w:t>http://www.kentarchaeology.org.uk/18/16/04.htm</w:t>
        </w:r>
      </w:hyperlink>
      <w:r>
        <w:t>)</w:t>
      </w:r>
    </w:p>
    <w:p w14:paraId="13ADD3C1" w14:textId="77777777" w:rsidR="00381BA2" w:rsidRDefault="00381BA2" w:rsidP="00381BA2">
      <w:pPr>
        <w:pStyle w:val="NoSpacing"/>
      </w:pPr>
    </w:p>
    <w:p w14:paraId="0EA13F79" w14:textId="77777777" w:rsidR="00381BA2" w:rsidRDefault="00381BA2" w:rsidP="00381BA2">
      <w:pPr>
        <w:pStyle w:val="NoSpacing"/>
      </w:pPr>
    </w:p>
    <w:p w14:paraId="5B0CCCD0" w14:textId="77777777" w:rsidR="00381BA2" w:rsidRPr="005E1E85" w:rsidRDefault="00381BA2" w:rsidP="00381BA2">
      <w:pPr>
        <w:pStyle w:val="NoSpacing"/>
      </w:pPr>
      <w:r>
        <w:t>14 February 2018</w:t>
      </w:r>
    </w:p>
    <w:p w14:paraId="151A28D3" w14:textId="77777777" w:rsidR="006B2F86" w:rsidRPr="00381BA2" w:rsidRDefault="00F23A62" w:rsidP="00E71FC3">
      <w:pPr>
        <w:pStyle w:val="NoSpacing"/>
      </w:pPr>
    </w:p>
    <w:sectPr w:rsidR="006B2F86" w:rsidRPr="00381BA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26518" w14:textId="77777777" w:rsidR="00381BA2" w:rsidRDefault="00381BA2" w:rsidP="00E71FC3">
      <w:pPr>
        <w:spacing w:after="0" w:line="240" w:lineRule="auto"/>
      </w:pPr>
      <w:r>
        <w:separator/>
      </w:r>
    </w:p>
  </w:endnote>
  <w:endnote w:type="continuationSeparator" w:id="0">
    <w:p w14:paraId="5EF67330" w14:textId="77777777" w:rsidR="00381BA2" w:rsidRDefault="00381B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879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CD14A" w14:textId="77777777" w:rsidR="00381BA2" w:rsidRDefault="00381BA2" w:rsidP="00E71FC3">
      <w:pPr>
        <w:spacing w:after="0" w:line="240" w:lineRule="auto"/>
      </w:pPr>
      <w:r>
        <w:separator/>
      </w:r>
    </w:p>
  </w:footnote>
  <w:footnote w:type="continuationSeparator" w:id="0">
    <w:p w14:paraId="4C305EAF" w14:textId="77777777" w:rsidR="00381BA2" w:rsidRDefault="00381B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A2"/>
    <w:rsid w:val="001A7C09"/>
    <w:rsid w:val="00381BA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D60F"/>
  <w15:chartTrackingRefBased/>
  <w15:docId w15:val="{89753553-062A-4C7B-B021-020403EA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81B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0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2018-02-14T22:24:00Z</dcterms:created>
  <dcterms:modified xsi:type="dcterms:W3CDTF">2020-07-31T10:47:00Z</dcterms:modified>
</cp:coreProperties>
</file>