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343B2" w14:textId="77777777" w:rsidR="00933B81" w:rsidRDefault="00933B81" w:rsidP="00933B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FENNE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2EB8CC1F" w14:textId="77777777" w:rsidR="00933B81" w:rsidRDefault="00933B81" w:rsidP="00933B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7B8D8B" w14:textId="77777777" w:rsidR="00933B81" w:rsidRDefault="00933B81" w:rsidP="00933B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F1BD86" w14:textId="77777777" w:rsidR="00933B81" w:rsidRDefault="00933B81" w:rsidP="00933B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Nov.1405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Geoffrey </w:t>
      </w:r>
      <w:proofErr w:type="spellStart"/>
      <w:r>
        <w:rPr>
          <w:rFonts w:ascii="Times New Roman" w:hAnsi="Times New Roman" w:cs="Times New Roman"/>
          <w:sz w:val="24"/>
          <w:szCs w:val="24"/>
        </w:rPr>
        <w:t>Pampyng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were commissioned to collect the customs</w:t>
      </w:r>
    </w:p>
    <w:p w14:paraId="4D00A814" w14:textId="77777777" w:rsidR="00933B81" w:rsidRDefault="00933B81" w:rsidP="00933B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 the port of Yarmouth and adjacent ports and places.    (C.F.R. 1405-13 p.12)</w:t>
      </w:r>
    </w:p>
    <w:p w14:paraId="2D3CF569" w14:textId="77777777" w:rsidR="00933B81" w:rsidRDefault="00933B81" w:rsidP="00933B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9F9770" w14:textId="77777777" w:rsidR="00933B81" w:rsidRDefault="00933B81" w:rsidP="00933B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815272" w14:textId="77777777" w:rsidR="00933B81" w:rsidRDefault="00933B81" w:rsidP="00933B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July 2021</w:t>
      </w:r>
    </w:p>
    <w:p w14:paraId="4264507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3DF26" w14:textId="77777777" w:rsidR="00933B81" w:rsidRDefault="00933B81" w:rsidP="009139A6">
      <w:r>
        <w:separator/>
      </w:r>
    </w:p>
  </w:endnote>
  <w:endnote w:type="continuationSeparator" w:id="0">
    <w:p w14:paraId="466AFA5F" w14:textId="77777777" w:rsidR="00933B81" w:rsidRDefault="00933B8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6E4B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0A99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8C0C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FB40F" w14:textId="77777777" w:rsidR="00933B81" w:rsidRDefault="00933B81" w:rsidP="009139A6">
      <w:r>
        <w:separator/>
      </w:r>
    </w:p>
  </w:footnote>
  <w:footnote w:type="continuationSeparator" w:id="0">
    <w:p w14:paraId="08A10E15" w14:textId="77777777" w:rsidR="00933B81" w:rsidRDefault="00933B8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9945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B7AA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949A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B81"/>
    <w:rsid w:val="000666E0"/>
    <w:rsid w:val="002510B7"/>
    <w:rsid w:val="005C130B"/>
    <w:rsid w:val="00826F5C"/>
    <w:rsid w:val="009139A6"/>
    <w:rsid w:val="00933B81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1344F"/>
  <w15:chartTrackingRefBased/>
  <w15:docId w15:val="{6B7E9D95-ABE6-4D21-9A54-2BDDD0939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2021-09-06T16:28:00Z</dcterms:created>
  <dcterms:modified xsi:type="dcterms:W3CDTF">2021-09-06T16:29:00Z</dcterms:modified>
</cp:coreProperties>
</file>