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3A154" w14:textId="77777777" w:rsidR="00B64F1C" w:rsidRDefault="00B64F1C" w:rsidP="00B64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FENNE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2770EC28" w14:textId="77777777" w:rsidR="00B64F1C" w:rsidRDefault="00B64F1C" w:rsidP="00B64F1C">
      <w:pPr>
        <w:rPr>
          <w:rFonts w:ascii="Times New Roman" w:hAnsi="Times New Roman" w:cs="Times New Roman"/>
          <w:sz w:val="24"/>
          <w:szCs w:val="24"/>
        </w:rPr>
      </w:pPr>
    </w:p>
    <w:p w14:paraId="32208FCD" w14:textId="77777777" w:rsidR="00B64F1C" w:rsidRDefault="00B64F1C" w:rsidP="00B64F1C">
      <w:pPr>
        <w:rPr>
          <w:rFonts w:ascii="Times New Roman" w:hAnsi="Times New Roman" w:cs="Times New Roman"/>
          <w:sz w:val="24"/>
          <w:szCs w:val="24"/>
        </w:rPr>
      </w:pPr>
    </w:p>
    <w:p w14:paraId="26397A13" w14:textId="77777777" w:rsidR="00B64F1C" w:rsidRDefault="00B64F1C" w:rsidP="00B64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Feb.1405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Pampyng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commissioned to levy and collect in </w:t>
      </w:r>
    </w:p>
    <w:p w14:paraId="060CF323" w14:textId="77777777" w:rsidR="00B64F1C" w:rsidRDefault="00B64F1C" w:rsidP="00B64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 in the port of Yarmouth and all adjacent ports and places, the subsidy</w:t>
      </w:r>
    </w:p>
    <w:p w14:paraId="39D83D16" w14:textId="77777777" w:rsidR="00B64F1C" w:rsidRDefault="00B64F1C" w:rsidP="00B64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granted to the King at the last Parliament especially for the defence of the </w:t>
      </w:r>
    </w:p>
    <w:p w14:paraId="37AC57C0" w14:textId="77777777" w:rsidR="00B64F1C" w:rsidRDefault="00B64F1C" w:rsidP="00B64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realm.   (C.F.R. 1399-1405 p.269)</w:t>
      </w:r>
    </w:p>
    <w:p w14:paraId="69AF23A9" w14:textId="77777777" w:rsidR="00B64F1C" w:rsidRDefault="00B64F1C" w:rsidP="00B64F1C">
      <w:pPr>
        <w:rPr>
          <w:rFonts w:ascii="Times New Roman" w:hAnsi="Times New Roman" w:cs="Times New Roman"/>
          <w:sz w:val="24"/>
          <w:szCs w:val="24"/>
        </w:rPr>
      </w:pPr>
    </w:p>
    <w:p w14:paraId="7EF7EC19" w14:textId="77777777" w:rsidR="00B64F1C" w:rsidRDefault="00B64F1C" w:rsidP="00B64F1C">
      <w:pPr>
        <w:rPr>
          <w:rFonts w:ascii="Times New Roman" w:hAnsi="Times New Roman" w:cs="Times New Roman"/>
          <w:sz w:val="24"/>
          <w:szCs w:val="24"/>
        </w:rPr>
      </w:pPr>
    </w:p>
    <w:p w14:paraId="082975E5" w14:textId="77777777" w:rsidR="00B64F1C" w:rsidRDefault="00B64F1C" w:rsidP="00B64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2021</w:t>
      </w:r>
    </w:p>
    <w:p w14:paraId="0522833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7F742" w14:textId="77777777" w:rsidR="00B64F1C" w:rsidRDefault="00B64F1C" w:rsidP="009139A6">
      <w:r>
        <w:separator/>
      </w:r>
    </w:p>
  </w:endnote>
  <w:endnote w:type="continuationSeparator" w:id="0">
    <w:p w14:paraId="7304C3C2" w14:textId="77777777" w:rsidR="00B64F1C" w:rsidRDefault="00B64F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181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E799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E8D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17CCD" w14:textId="77777777" w:rsidR="00B64F1C" w:rsidRDefault="00B64F1C" w:rsidP="009139A6">
      <w:r>
        <w:separator/>
      </w:r>
    </w:p>
  </w:footnote>
  <w:footnote w:type="continuationSeparator" w:id="0">
    <w:p w14:paraId="3ECBEF31" w14:textId="77777777" w:rsidR="00B64F1C" w:rsidRDefault="00B64F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80E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4DE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BE3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F1C"/>
    <w:rsid w:val="000666E0"/>
    <w:rsid w:val="002510B7"/>
    <w:rsid w:val="005C130B"/>
    <w:rsid w:val="00826F5C"/>
    <w:rsid w:val="009139A6"/>
    <w:rsid w:val="009448BB"/>
    <w:rsid w:val="00A3176C"/>
    <w:rsid w:val="00AE65F8"/>
    <w:rsid w:val="00B64F1C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9F60F"/>
  <w15:chartTrackingRefBased/>
  <w15:docId w15:val="{B195DD9E-79F8-43EA-9635-223C86E06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F1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2021-07-25T18:51:00Z</dcterms:created>
  <dcterms:modified xsi:type="dcterms:W3CDTF">2021-07-25T18:51:00Z</dcterms:modified>
</cp:coreProperties>
</file>