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0C0CE" w14:textId="77777777" w:rsidR="00A14174" w:rsidRPr="00341D06" w:rsidRDefault="00A14174" w:rsidP="00A14174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  <w:u w:val="single"/>
        </w:rPr>
        <w:t>John FENNE</w:t>
      </w:r>
      <w:r w:rsidRPr="00341D06">
        <w:rPr>
          <w:rStyle w:val="s1"/>
        </w:rPr>
        <w:t xml:space="preserve">   </w:t>
      </w:r>
      <w:proofErr w:type="gramStart"/>
      <w:r w:rsidRPr="00341D06">
        <w:rPr>
          <w:rStyle w:val="s1"/>
        </w:rPr>
        <w:t xml:space="preserve">   (</w:t>
      </w:r>
      <w:proofErr w:type="gramEnd"/>
      <w:r w:rsidRPr="00341D06">
        <w:rPr>
          <w:rStyle w:val="s1"/>
        </w:rPr>
        <w:t>fl.1508)</w:t>
      </w:r>
    </w:p>
    <w:p w14:paraId="640189E8" w14:textId="77777777" w:rsidR="00A14174" w:rsidRPr="00341D06" w:rsidRDefault="00A14174" w:rsidP="00A14174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 xml:space="preserve">of </w:t>
      </w:r>
      <w:proofErr w:type="spellStart"/>
      <w:r w:rsidRPr="00341D06">
        <w:rPr>
          <w:rStyle w:val="s1"/>
        </w:rPr>
        <w:t>Ludham</w:t>
      </w:r>
      <w:proofErr w:type="spellEnd"/>
      <w:r w:rsidRPr="00341D06">
        <w:rPr>
          <w:rStyle w:val="s1"/>
        </w:rPr>
        <w:t>, Norfolk.</w:t>
      </w:r>
    </w:p>
    <w:p w14:paraId="2A1478DA" w14:textId="77777777" w:rsidR="00A14174" w:rsidRPr="00341D06" w:rsidRDefault="00A14174" w:rsidP="00A14174">
      <w:pPr>
        <w:pStyle w:val="NoSpacing"/>
        <w:tabs>
          <w:tab w:val="left" w:pos="720"/>
        </w:tabs>
        <w:rPr>
          <w:rStyle w:val="s1"/>
        </w:rPr>
      </w:pPr>
    </w:p>
    <w:p w14:paraId="6E6D086D" w14:textId="77777777" w:rsidR="00A14174" w:rsidRPr="00341D06" w:rsidRDefault="00A14174" w:rsidP="00A14174">
      <w:pPr>
        <w:pStyle w:val="NoSpacing"/>
        <w:tabs>
          <w:tab w:val="left" w:pos="720"/>
        </w:tabs>
        <w:rPr>
          <w:rStyle w:val="s1"/>
        </w:rPr>
      </w:pPr>
    </w:p>
    <w:p w14:paraId="67E93781" w14:textId="77777777" w:rsidR="00A14174" w:rsidRPr="00341D06" w:rsidRDefault="00A14174" w:rsidP="00A14174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ab/>
        <w:t>1508</w:t>
      </w:r>
      <w:r w:rsidRPr="00341D06">
        <w:rPr>
          <w:rStyle w:val="s1"/>
        </w:rPr>
        <w:tab/>
        <w:t>He made his Will.</w:t>
      </w:r>
    </w:p>
    <w:p w14:paraId="79033E14" w14:textId="77777777" w:rsidR="00A14174" w:rsidRPr="00341D06" w:rsidRDefault="00A14174" w:rsidP="00A14174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ab/>
      </w:r>
      <w:r w:rsidRPr="00341D06">
        <w:rPr>
          <w:rStyle w:val="s1"/>
        </w:rPr>
        <w:tab/>
        <w:t>(</w:t>
      </w:r>
      <w:hyperlink r:id="rId6" w:history="1">
        <w:r w:rsidRPr="00341D06">
          <w:rPr>
            <w:rStyle w:val="Hyperlink"/>
          </w:rPr>
          <w:t>http://nrocat.norfolk.gov.uk</w:t>
        </w:r>
      </w:hyperlink>
      <w:r w:rsidRPr="00341D06">
        <w:rPr>
          <w:rStyle w:val="s1"/>
        </w:rPr>
        <w:t xml:space="preserve">  Cat. Ref. NCC Will register, </w:t>
      </w:r>
      <w:proofErr w:type="spellStart"/>
      <w:r w:rsidRPr="00341D06">
        <w:rPr>
          <w:rStyle w:val="s1"/>
        </w:rPr>
        <w:t>Spyltymber</w:t>
      </w:r>
      <w:proofErr w:type="spellEnd"/>
      <w:r w:rsidRPr="00341D06">
        <w:rPr>
          <w:rStyle w:val="s1"/>
        </w:rPr>
        <w:t xml:space="preserve"> 138)</w:t>
      </w:r>
    </w:p>
    <w:p w14:paraId="0C718CE4" w14:textId="77777777" w:rsidR="00A14174" w:rsidRPr="00341D06" w:rsidRDefault="00A14174" w:rsidP="00A14174">
      <w:pPr>
        <w:pStyle w:val="NoSpacing"/>
        <w:tabs>
          <w:tab w:val="left" w:pos="720"/>
        </w:tabs>
        <w:rPr>
          <w:rStyle w:val="s1"/>
        </w:rPr>
      </w:pPr>
    </w:p>
    <w:p w14:paraId="7B36B19C" w14:textId="77777777" w:rsidR="00A14174" w:rsidRPr="00341D06" w:rsidRDefault="00A14174" w:rsidP="00A14174">
      <w:pPr>
        <w:pStyle w:val="NoSpacing"/>
        <w:tabs>
          <w:tab w:val="left" w:pos="720"/>
        </w:tabs>
        <w:rPr>
          <w:rStyle w:val="s1"/>
        </w:rPr>
      </w:pPr>
    </w:p>
    <w:p w14:paraId="1004ECE4" w14:textId="59F7B04C" w:rsidR="00BA00AB" w:rsidRPr="00EB3209" w:rsidRDefault="00A14174" w:rsidP="00A14174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341D06">
        <w:rPr>
          <w:rStyle w:val="s1"/>
        </w:rPr>
        <w:t>2 June 2021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9452B" w14:textId="77777777" w:rsidR="00A14174" w:rsidRDefault="00A14174" w:rsidP="009139A6">
      <w:r>
        <w:separator/>
      </w:r>
    </w:p>
  </w:endnote>
  <w:endnote w:type="continuationSeparator" w:id="0">
    <w:p w14:paraId="06A448D9" w14:textId="77777777" w:rsidR="00A14174" w:rsidRDefault="00A141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48B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F2EB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F79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0A193" w14:textId="77777777" w:rsidR="00A14174" w:rsidRDefault="00A14174" w:rsidP="009139A6">
      <w:r>
        <w:separator/>
      </w:r>
    </w:p>
  </w:footnote>
  <w:footnote w:type="continuationSeparator" w:id="0">
    <w:p w14:paraId="1F196983" w14:textId="77777777" w:rsidR="00A14174" w:rsidRDefault="00A141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471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7F8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197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174"/>
    <w:rsid w:val="000666E0"/>
    <w:rsid w:val="002510B7"/>
    <w:rsid w:val="005C130B"/>
    <w:rsid w:val="00826F5C"/>
    <w:rsid w:val="009139A6"/>
    <w:rsid w:val="009448BB"/>
    <w:rsid w:val="00A14174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32C50"/>
  <w15:chartTrackingRefBased/>
  <w15:docId w15:val="{697D9C38-05B3-440C-AA9F-5D9830006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14174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A14174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2021-09-04T14:27:00Z</dcterms:created>
  <dcterms:modified xsi:type="dcterms:W3CDTF">2021-09-04T14:27:00Z</dcterms:modified>
</cp:coreProperties>
</file>