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4684B" w14:textId="77777777" w:rsidR="00C27E8A" w:rsidRDefault="00C27E8A" w:rsidP="00C27E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FENNE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E61C528" w14:textId="77777777" w:rsidR="00C27E8A" w:rsidRDefault="00C27E8A" w:rsidP="00C27E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58D69" w14:textId="77777777" w:rsidR="00C27E8A" w:rsidRDefault="00C27E8A" w:rsidP="00C27E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ED4FB" w14:textId="77777777" w:rsidR="00C27E8A" w:rsidRDefault="00C27E8A" w:rsidP="00C27E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</w:t>
      </w:r>
      <w:proofErr w:type="gramStart"/>
      <w:r>
        <w:rPr>
          <w:rFonts w:ascii="Times New Roman" w:hAnsi="Times New Roman" w:cs="Times New Roman"/>
          <w:sz w:val="24"/>
          <w:szCs w:val="24"/>
        </w:rPr>
        <w:t>inquisition  mandamus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Gloucester into lands</w:t>
      </w:r>
    </w:p>
    <w:p w14:paraId="665D60DF" w14:textId="77777777" w:rsidR="00C27E8A" w:rsidRDefault="00C27E8A" w:rsidP="00C27E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Margaret Berkeley(q.v.).</w:t>
      </w:r>
    </w:p>
    <w:p w14:paraId="275A33FD" w14:textId="77777777" w:rsidR="00C27E8A" w:rsidRDefault="00C27E8A" w:rsidP="00C27E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19-44)</w:t>
      </w:r>
    </w:p>
    <w:p w14:paraId="4A8936BE" w14:textId="77777777" w:rsidR="00C27E8A" w:rsidRDefault="00C27E8A" w:rsidP="00C27E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05FBF5" w14:textId="77777777" w:rsidR="00C27E8A" w:rsidRDefault="00C27E8A" w:rsidP="00C27E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9F8CD1" w14:textId="77777777" w:rsidR="00C27E8A" w:rsidRPr="00432BCF" w:rsidRDefault="00C27E8A" w:rsidP="00C27E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2021</w:t>
      </w:r>
    </w:p>
    <w:p w14:paraId="415FEC24" w14:textId="38EA0B36" w:rsidR="00BA00AB" w:rsidRPr="00C27E8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27E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63AAC" w14:textId="77777777" w:rsidR="00C27E8A" w:rsidRDefault="00C27E8A" w:rsidP="009139A6">
      <w:r>
        <w:separator/>
      </w:r>
    </w:p>
  </w:endnote>
  <w:endnote w:type="continuationSeparator" w:id="0">
    <w:p w14:paraId="575492BC" w14:textId="77777777" w:rsidR="00C27E8A" w:rsidRDefault="00C27E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6E0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7A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9B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2E843" w14:textId="77777777" w:rsidR="00C27E8A" w:rsidRDefault="00C27E8A" w:rsidP="009139A6">
      <w:r>
        <w:separator/>
      </w:r>
    </w:p>
  </w:footnote>
  <w:footnote w:type="continuationSeparator" w:id="0">
    <w:p w14:paraId="10B30F9D" w14:textId="77777777" w:rsidR="00C27E8A" w:rsidRDefault="00C27E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856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FB3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2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8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7E8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99AEB"/>
  <w15:chartTrackingRefBased/>
  <w15:docId w15:val="{BB618F1A-912E-4AFF-A2B5-48BE534F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2021-08-29T10:46:00Z</dcterms:created>
  <dcterms:modified xsi:type="dcterms:W3CDTF">2021-08-29T10:47:00Z</dcterms:modified>
</cp:coreProperties>
</file>