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71C0D" w14:textId="77777777" w:rsidR="00112ACA" w:rsidRDefault="00112ACA" w:rsidP="00112AC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Hugh FENNE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fl.1464)</w:t>
      </w:r>
    </w:p>
    <w:p w14:paraId="2B8BDF16" w14:textId="77777777" w:rsidR="00112ACA" w:rsidRDefault="00112ACA" w:rsidP="00112AC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Gentleman.</w:t>
      </w:r>
    </w:p>
    <w:p w14:paraId="2FFA29F5" w14:textId="77777777" w:rsidR="00112ACA" w:rsidRDefault="00112ACA" w:rsidP="00112ACA">
      <w:pPr>
        <w:pStyle w:val="NoSpacing"/>
        <w:rPr>
          <w:rFonts w:cs="Times New Roman"/>
          <w:szCs w:val="24"/>
        </w:rPr>
      </w:pPr>
    </w:p>
    <w:p w14:paraId="2B287A1E" w14:textId="77777777" w:rsidR="00112ACA" w:rsidRDefault="00112ACA" w:rsidP="00112ACA">
      <w:pPr>
        <w:pStyle w:val="NoSpacing"/>
        <w:rPr>
          <w:rFonts w:cs="Times New Roman"/>
          <w:szCs w:val="24"/>
        </w:rPr>
      </w:pPr>
    </w:p>
    <w:p w14:paraId="4AE189C5" w14:textId="77777777" w:rsidR="00112ACA" w:rsidRDefault="00112ACA" w:rsidP="00112AC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May1464</w:t>
      </w:r>
      <w:r>
        <w:rPr>
          <w:rFonts w:cs="Times New Roman"/>
          <w:szCs w:val="24"/>
        </w:rPr>
        <w:tab/>
        <w:t>He was one of those to whom Richard Scarlet of London, skinner(q.v.),</w:t>
      </w:r>
    </w:p>
    <w:p w14:paraId="496F1F3C" w14:textId="77777777" w:rsidR="00112ACA" w:rsidRDefault="00112ACA" w:rsidP="00112AC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gifted his goods and chattels.    (C.C.R. 1461-68 p.240)</w:t>
      </w:r>
    </w:p>
    <w:p w14:paraId="470E2460" w14:textId="77777777" w:rsidR="00112ACA" w:rsidRDefault="00112ACA" w:rsidP="00112ACA">
      <w:pPr>
        <w:pStyle w:val="NoSpacing"/>
        <w:rPr>
          <w:rFonts w:cs="Times New Roman"/>
          <w:szCs w:val="24"/>
        </w:rPr>
      </w:pPr>
    </w:p>
    <w:p w14:paraId="04966014" w14:textId="77777777" w:rsidR="00112ACA" w:rsidRDefault="00112ACA" w:rsidP="00112ACA">
      <w:pPr>
        <w:pStyle w:val="NoSpacing"/>
        <w:rPr>
          <w:rFonts w:cs="Times New Roman"/>
          <w:szCs w:val="24"/>
        </w:rPr>
      </w:pPr>
    </w:p>
    <w:p w14:paraId="17F093A5" w14:textId="77777777" w:rsidR="00112ACA" w:rsidRDefault="00112ACA" w:rsidP="00112AC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April 2023</w:t>
      </w:r>
    </w:p>
    <w:p w14:paraId="2762770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93AF1" w14:textId="77777777" w:rsidR="00112ACA" w:rsidRDefault="00112ACA" w:rsidP="009139A6">
      <w:r>
        <w:separator/>
      </w:r>
    </w:p>
  </w:endnote>
  <w:endnote w:type="continuationSeparator" w:id="0">
    <w:p w14:paraId="411C8D70" w14:textId="77777777" w:rsidR="00112ACA" w:rsidRDefault="00112AC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40C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036F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EF1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DC242" w14:textId="77777777" w:rsidR="00112ACA" w:rsidRDefault="00112ACA" w:rsidP="009139A6">
      <w:r>
        <w:separator/>
      </w:r>
    </w:p>
  </w:footnote>
  <w:footnote w:type="continuationSeparator" w:id="0">
    <w:p w14:paraId="43613013" w14:textId="77777777" w:rsidR="00112ACA" w:rsidRDefault="00112AC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88F4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DD07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31EF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ACA"/>
    <w:rsid w:val="000666E0"/>
    <w:rsid w:val="00112ACA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650BA"/>
  <w15:chartTrackingRefBased/>
  <w15:docId w15:val="{3D557A00-1CD2-447A-8E67-3C19BB1F8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2023-04-09T21:16:00Z</dcterms:created>
  <dcterms:modified xsi:type="dcterms:W3CDTF">2023-04-09T21:16:00Z</dcterms:modified>
</cp:coreProperties>
</file>