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4B919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FENE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30DE54C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Daventry, Northamptonshire. Yeoman.</w:t>
      </w:r>
    </w:p>
    <w:p w14:paraId="07228023" w14:textId="77777777" w:rsidR="00630A4F" w:rsidRDefault="00630A4F" w:rsidP="00630A4F">
      <w:pPr>
        <w:rPr>
          <w:rFonts w:ascii="Times New Roman" w:hAnsi="Times New Roman" w:cs="Times New Roman"/>
        </w:rPr>
      </w:pPr>
    </w:p>
    <w:p w14:paraId="519A64ED" w14:textId="77777777" w:rsidR="00630A4F" w:rsidRDefault="00630A4F" w:rsidP="00630A4F">
      <w:pPr>
        <w:rPr>
          <w:rFonts w:ascii="Times New Roman" w:hAnsi="Times New Roman" w:cs="Times New Roman"/>
        </w:rPr>
      </w:pPr>
    </w:p>
    <w:p w14:paraId="2B1ECA5D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Agnes </w:t>
      </w:r>
      <w:proofErr w:type="spellStart"/>
      <w:r>
        <w:rPr>
          <w:rFonts w:ascii="Times New Roman" w:hAnsi="Times New Roman" w:cs="Times New Roman"/>
        </w:rPr>
        <w:t>Newenham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Darell</w:t>
      </w:r>
      <w:proofErr w:type="spellEnd"/>
      <w:r>
        <w:rPr>
          <w:rFonts w:ascii="Times New Roman" w:hAnsi="Times New Roman" w:cs="Times New Roman"/>
        </w:rPr>
        <w:t>, esquire(q.v.), brought a plaint</w:t>
      </w:r>
    </w:p>
    <w:p w14:paraId="57462BB3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14:paraId="3A074AAB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C85764" w14:textId="77777777" w:rsidR="00630A4F" w:rsidRDefault="00630A4F" w:rsidP="00630A4F">
      <w:pPr>
        <w:rPr>
          <w:rFonts w:ascii="Times New Roman" w:hAnsi="Times New Roman" w:cs="Times New Roman"/>
        </w:rPr>
      </w:pPr>
    </w:p>
    <w:p w14:paraId="54CD65ED" w14:textId="77777777" w:rsidR="00630A4F" w:rsidRDefault="00630A4F" w:rsidP="00630A4F">
      <w:pPr>
        <w:rPr>
          <w:rFonts w:ascii="Times New Roman" w:hAnsi="Times New Roman" w:cs="Times New Roman"/>
        </w:rPr>
      </w:pPr>
    </w:p>
    <w:p w14:paraId="66CC23B1" w14:textId="77777777" w:rsidR="00630A4F" w:rsidRDefault="00630A4F" w:rsidP="00630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July 2018</w:t>
      </w:r>
    </w:p>
    <w:p w14:paraId="217DB533" w14:textId="77777777" w:rsidR="006B2F86" w:rsidRPr="00E71FC3" w:rsidRDefault="00630A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0A6DC" w14:textId="77777777" w:rsidR="00630A4F" w:rsidRDefault="00630A4F" w:rsidP="00E71FC3">
      <w:r>
        <w:separator/>
      </w:r>
    </w:p>
  </w:endnote>
  <w:endnote w:type="continuationSeparator" w:id="0">
    <w:p w14:paraId="4AC9DA55" w14:textId="77777777" w:rsidR="00630A4F" w:rsidRDefault="00630A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19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D30D4" w14:textId="77777777" w:rsidR="00630A4F" w:rsidRDefault="00630A4F" w:rsidP="00E71FC3">
      <w:r>
        <w:separator/>
      </w:r>
    </w:p>
  </w:footnote>
  <w:footnote w:type="continuationSeparator" w:id="0">
    <w:p w14:paraId="52D974E4" w14:textId="77777777" w:rsidR="00630A4F" w:rsidRDefault="00630A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A4F"/>
    <w:rsid w:val="001A7C09"/>
    <w:rsid w:val="00577BD5"/>
    <w:rsid w:val="00630A4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B915"/>
  <w15:chartTrackingRefBased/>
  <w15:docId w15:val="{F2B3ADC8-390D-4953-93DD-C885FCC8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A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30A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2018-08-14T18:59:00Z</dcterms:created>
  <dcterms:modified xsi:type="dcterms:W3CDTF">2018-08-14T18:59:00Z</dcterms:modified>
</cp:coreProperties>
</file>