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1249D" w14:textId="77777777" w:rsidR="008B1F73" w:rsidRDefault="008B1F73" w:rsidP="008B1F73">
      <w:pPr>
        <w:pStyle w:val="NoSpacing"/>
      </w:pPr>
      <w:r>
        <w:rPr>
          <w:u w:val="single"/>
        </w:rPr>
        <w:t>John FEN</w:t>
      </w:r>
      <w:r>
        <w:t xml:space="preserve">     (fl.1483)</w:t>
      </w:r>
    </w:p>
    <w:p w14:paraId="4CE66EF4" w14:textId="77777777" w:rsidR="008B1F73" w:rsidRDefault="008B1F73" w:rsidP="008B1F73">
      <w:pPr>
        <w:pStyle w:val="NoSpacing"/>
      </w:pPr>
      <w:r>
        <w:t xml:space="preserve">of Hadleigh, Suffolk. </w:t>
      </w:r>
      <w:proofErr w:type="spellStart"/>
      <w:r>
        <w:t>Clothman</w:t>
      </w:r>
      <w:proofErr w:type="spellEnd"/>
      <w:r>
        <w:t>.</w:t>
      </w:r>
    </w:p>
    <w:p w14:paraId="3F3B7144" w14:textId="77777777" w:rsidR="008B1F73" w:rsidRDefault="008B1F73" w:rsidP="008B1F73">
      <w:pPr>
        <w:pStyle w:val="NoSpacing"/>
      </w:pPr>
    </w:p>
    <w:p w14:paraId="66750362" w14:textId="77777777" w:rsidR="008B1F73" w:rsidRDefault="008B1F73" w:rsidP="008B1F73">
      <w:pPr>
        <w:pStyle w:val="NoSpacing"/>
      </w:pPr>
    </w:p>
    <w:p w14:paraId="320FC3F5" w14:textId="77777777" w:rsidR="008B1F73" w:rsidRDefault="008B1F73" w:rsidP="008B1F73">
      <w:pPr>
        <w:pStyle w:val="NoSpacing"/>
      </w:pPr>
      <w:r>
        <w:tab/>
        <w:t>1483</w:t>
      </w:r>
      <w:r>
        <w:tab/>
        <w:t xml:space="preserve">Thomas </w:t>
      </w:r>
      <w:proofErr w:type="spellStart"/>
      <w:r>
        <w:t>Reresby</w:t>
      </w:r>
      <w:proofErr w:type="spellEnd"/>
      <w:r>
        <w:t xml:space="preserve"> of London(q.v.) brought a plaint of debt against him.</w:t>
      </w:r>
    </w:p>
    <w:p w14:paraId="21DD636D" w14:textId="77777777" w:rsidR="008B1F73" w:rsidRDefault="008B1F73" w:rsidP="008B1F73">
      <w:pPr>
        <w:pStyle w:val="NoSpacing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453C02C5" w14:textId="77777777" w:rsidR="00716787" w:rsidRDefault="00716787" w:rsidP="00716787">
      <w:pPr>
        <w:pStyle w:val="NoSpacing"/>
      </w:pPr>
      <w:r>
        <w:tab/>
        <w:t>1484</w:t>
      </w:r>
      <w:r>
        <w:tab/>
        <w:t xml:space="preserve">He made a plaint of debt against Thomas </w:t>
      </w:r>
      <w:proofErr w:type="spellStart"/>
      <w:r>
        <w:t>Rerysby</w:t>
      </w:r>
      <w:proofErr w:type="spellEnd"/>
      <w:r>
        <w:t xml:space="preserve"> of London, draper(q.v.).</w:t>
      </w:r>
    </w:p>
    <w:p w14:paraId="2A4325EC" w14:textId="6F7B8284" w:rsidR="00716787" w:rsidRDefault="00716787" w:rsidP="00716787">
      <w:pPr>
        <w:pStyle w:val="NoSpacing"/>
      </w:pPr>
      <w:r>
        <w:tab/>
      </w:r>
      <w:r>
        <w:tab/>
        <w:t>(</w:t>
      </w:r>
      <w:hyperlink r:id="rId7" w:history="1">
        <w:r w:rsidR="00B56147" w:rsidRPr="00FF454D">
          <w:rPr>
            <w:rStyle w:val="Hyperlink"/>
          </w:rPr>
          <w:t>http://aalt.law.uh.edu/Indices/CP40Indices/CP40no888Pl.htm</w:t>
        </w:r>
      </w:hyperlink>
      <w:r>
        <w:t>)</w:t>
      </w:r>
    </w:p>
    <w:p w14:paraId="06850264" w14:textId="77777777" w:rsidR="00B56147" w:rsidRDefault="00B56147" w:rsidP="00B56147">
      <w:pPr>
        <w:pStyle w:val="NoSpacing"/>
      </w:pPr>
      <w:r>
        <w:tab/>
        <w:t>1484</w:t>
      </w:r>
      <w:r>
        <w:tab/>
        <w:t xml:space="preserve">Thomas </w:t>
      </w:r>
      <w:proofErr w:type="spellStart"/>
      <w:r>
        <w:t>Rerysby</w:t>
      </w:r>
      <w:proofErr w:type="spellEnd"/>
      <w:r>
        <w:t xml:space="preserve"> of London, draper(q.v.), brought a plaint of debt against</w:t>
      </w:r>
    </w:p>
    <w:p w14:paraId="37B96CCD" w14:textId="77777777" w:rsidR="00B56147" w:rsidRDefault="00B56147" w:rsidP="00B56147">
      <w:pPr>
        <w:pStyle w:val="NoSpacing"/>
      </w:pPr>
      <w:r>
        <w:tab/>
      </w:r>
      <w:r>
        <w:tab/>
        <w:t>him.</w:t>
      </w:r>
    </w:p>
    <w:p w14:paraId="5F8FD055" w14:textId="77777777" w:rsidR="00B56147" w:rsidRDefault="00B56147" w:rsidP="00B56147">
      <w:pPr>
        <w:pStyle w:val="NoSpacing"/>
      </w:pPr>
      <w:r>
        <w:tab/>
      </w:r>
      <w:r>
        <w:tab/>
        <w:t>(</w:t>
      </w:r>
      <w:hyperlink r:id="rId8" w:history="1">
        <w:r w:rsidRPr="00342136">
          <w:rPr>
            <w:rStyle w:val="Hyperlink"/>
          </w:rPr>
          <w:t>http://aalt.law.uh.edu/Indices/CP40Indices/CP40no888Pl.htm</w:t>
        </w:r>
      </w:hyperlink>
      <w:r>
        <w:t>)</w:t>
      </w:r>
      <w:bookmarkStart w:id="0" w:name="_GoBack"/>
      <w:bookmarkEnd w:id="0"/>
    </w:p>
    <w:p w14:paraId="704AF424" w14:textId="77777777" w:rsidR="00B56147" w:rsidRDefault="00B56147" w:rsidP="00716787">
      <w:pPr>
        <w:pStyle w:val="NoSpacing"/>
      </w:pPr>
    </w:p>
    <w:p w14:paraId="4500EC97" w14:textId="77777777" w:rsidR="00B56147" w:rsidRDefault="00B56147" w:rsidP="00716787">
      <w:pPr>
        <w:pStyle w:val="NoSpacing"/>
      </w:pPr>
    </w:p>
    <w:p w14:paraId="1441634E" w14:textId="7F86D3D3" w:rsidR="008B1F73" w:rsidRDefault="008B1F73" w:rsidP="008B1F73">
      <w:pPr>
        <w:pStyle w:val="NoSpacing"/>
      </w:pPr>
    </w:p>
    <w:p w14:paraId="2B8B5F89" w14:textId="7279385D" w:rsidR="00716787" w:rsidRDefault="00716787" w:rsidP="008B1F73">
      <w:pPr>
        <w:pStyle w:val="NoSpacing"/>
      </w:pPr>
      <w:r>
        <w:t xml:space="preserve">  9 January 2018</w:t>
      </w:r>
    </w:p>
    <w:p w14:paraId="2F744B96" w14:textId="3FA5C6B7" w:rsidR="00B56147" w:rsidRDefault="00B56147" w:rsidP="008B1F73">
      <w:pPr>
        <w:pStyle w:val="NoSpacing"/>
      </w:pPr>
      <w:r>
        <w:t>26 January 2019</w:t>
      </w:r>
    </w:p>
    <w:p w14:paraId="1CDCC717" w14:textId="77777777"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8F007" w14:textId="77777777" w:rsidR="008B1F73" w:rsidRDefault="008B1F73" w:rsidP="00920DE3">
      <w:pPr>
        <w:spacing w:after="0" w:line="240" w:lineRule="auto"/>
      </w:pPr>
      <w:r>
        <w:separator/>
      </w:r>
    </w:p>
  </w:endnote>
  <w:endnote w:type="continuationSeparator" w:id="0">
    <w:p w14:paraId="2D138EE8" w14:textId="77777777" w:rsidR="008B1F73" w:rsidRDefault="008B1F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91E2B0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5F2C54" w14:textId="77777777" w:rsidR="00C009D8" w:rsidRPr="00C009D8" w:rsidRDefault="00C009D8">
    <w:pPr>
      <w:pStyle w:val="Footer"/>
    </w:pPr>
    <w:r>
      <w:t>Copyright I.S.Rogers 9 August 2013</w:t>
    </w:r>
  </w:p>
  <w:p w14:paraId="0434875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B1EB3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CE794C" w14:textId="77777777" w:rsidR="008B1F73" w:rsidRDefault="008B1F73" w:rsidP="00920DE3">
      <w:pPr>
        <w:spacing w:after="0" w:line="240" w:lineRule="auto"/>
      </w:pPr>
      <w:r>
        <w:separator/>
      </w:r>
    </w:p>
  </w:footnote>
  <w:footnote w:type="continuationSeparator" w:id="0">
    <w:p w14:paraId="223822C2" w14:textId="77777777" w:rsidR="008B1F73" w:rsidRDefault="008B1F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E675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B64BE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6B7F7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F73"/>
    <w:rsid w:val="00120749"/>
    <w:rsid w:val="00624CAE"/>
    <w:rsid w:val="00706786"/>
    <w:rsid w:val="00716787"/>
    <w:rsid w:val="008B1F73"/>
    <w:rsid w:val="00920DE3"/>
    <w:rsid w:val="00B5614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C1BC8"/>
  <w15:docId w15:val="{C8BB2AB9-4A20-4EFA-B98F-441C31B03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8B1F7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2015-01-08T21:19:00Z</dcterms:created>
  <dcterms:modified xsi:type="dcterms:W3CDTF">2019-07-29T10:29:00Z</dcterms:modified>
</cp:coreProperties>
</file>