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E5291" w14:textId="77777777" w:rsidR="00224187" w:rsidRDefault="00224187" w:rsidP="002241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FAZAKYRLEY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2E125DEB" w14:textId="77777777" w:rsidR="00224187" w:rsidRDefault="00224187" w:rsidP="002241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11A9C0AA" w14:textId="77777777" w:rsidR="00224187" w:rsidRDefault="00224187" w:rsidP="00224187">
      <w:pPr>
        <w:pStyle w:val="NoSpacing"/>
        <w:rPr>
          <w:rFonts w:cs="Times New Roman"/>
          <w:szCs w:val="24"/>
        </w:rPr>
      </w:pPr>
    </w:p>
    <w:p w14:paraId="3850E764" w14:textId="77777777" w:rsidR="00224187" w:rsidRDefault="00224187" w:rsidP="00224187">
      <w:pPr>
        <w:pStyle w:val="NoSpacing"/>
        <w:rPr>
          <w:rFonts w:cs="Times New Roman"/>
          <w:szCs w:val="24"/>
        </w:rPr>
      </w:pPr>
    </w:p>
    <w:p w14:paraId="12C9B28F" w14:textId="77777777" w:rsidR="00224187" w:rsidRDefault="00224187" w:rsidP="002241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5ED3D983" w14:textId="77777777" w:rsidR="00224187" w:rsidRDefault="00224187" w:rsidP="002241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004C4DF6" w14:textId="77777777" w:rsidR="00224187" w:rsidRDefault="00224187" w:rsidP="0022418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0A5781E7" w14:textId="77777777" w:rsidR="00224187" w:rsidRDefault="00224187" w:rsidP="0022418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A1F42D9" w14:textId="77777777" w:rsidR="00224187" w:rsidRDefault="00224187" w:rsidP="00224187">
      <w:pPr>
        <w:pStyle w:val="NoSpacing"/>
        <w:rPr>
          <w:rFonts w:cs="Times New Roman"/>
          <w:szCs w:val="24"/>
        </w:rPr>
      </w:pPr>
    </w:p>
    <w:p w14:paraId="7C54756E" w14:textId="77777777" w:rsidR="00224187" w:rsidRDefault="00224187" w:rsidP="00224187">
      <w:pPr>
        <w:pStyle w:val="NoSpacing"/>
        <w:rPr>
          <w:rFonts w:cs="Times New Roman"/>
          <w:szCs w:val="24"/>
        </w:rPr>
      </w:pPr>
    </w:p>
    <w:p w14:paraId="4F2A027C" w14:textId="77777777" w:rsidR="00224187" w:rsidRDefault="00224187" w:rsidP="002241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January 2023</w:t>
      </w:r>
    </w:p>
    <w:p w14:paraId="229E76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96C5F" w14:textId="77777777" w:rsidR="00224187" w:rsidRDefault="00224187" w:rsidP="009139A6">
      <w:r>
        <w:separator/>
      </w:r>
    </w:p>
  </w:endnote>
  <w:endnote w:type="continuationSeparator" w:id="0">
    <w:p w14:paraId="3A811410" w14:textId="77777777" w:rsidR="00224187" w:rsidRDefault="002241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F8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15E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CDF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8B4D4" w14:textId="77777777" w:rsidR="00224187" w:rsidRDefault="00224187" w:rsidP="009139A6">
      <w:r>
        <w:separator/>
      </w:r>
    </w:p>
  </w:footnote>
  <w:footnote w:type="continuationSeparator" w:id="0">
    <w:p w14:paraId="649C9527" w14:textId="77777777" w:rsidR="00224187" w:rsidRDefault="002241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EE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624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AD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87"/>
    <w:rsid w:val="000666E0"/>
    <w:rsid w:val="0022418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A9EFC"/>
  <w15:chartTrackingRefBased/>
  <w15:docId w15:val="{D214A602-57D5-4F79-9640-DD6DA6B9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2023-04-29T10:20:00Z</dcterms:created>
  <dcterms:modified xsi:type="dcterms:W3CDTF">2023-04-29T10:20:00Z</dcterms:modified>
</cp:coreProperties>
</file>