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14B11" w14:textId="77777777" w:rsidR="00B0379A" w:rsidRDefault="00B0379A" w:rsidP="00B037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FAYRSALAWE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21C9870C" w14:textId="77777777" w:rsidR="00B0379A" w:rsidRDefault="00B0379A" w:rsidP="00B037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4B4E8FDB" w14:textId="77777777" w:rsidR="00B0379A" w:rsidRDefault="00B0379A" w:rsidP="00B0379A">
      <w:pPr>
        <w:pStyle w:val="NoSpacing"/>
        <w:rPr>
          <w:rFonts w:cs="Times New Roman"/>
          <w:szCs w:val="24"/>
        </w:rPr>
      </w:pPr>
    </w:p>
    <w:p w14:paraId="1FF19CC0" w14:textId="77777777" w:rsidR="00B0379A" w:rsidRDefault="00B0379A" w:rsidP="00B0379A">
      <w:pPr>
        <w:pStyle w:val="NoSpacing"/>
        <w:rPr>
          <w:rFonts w:cs="Times New Roman"/>
          <w:szCs w:val="24"/>
        </w:rPr>
      </w:pPr>
    </w:p>
    <w:p w14:paraId="13174393" w14:textId="77777777" w:rsidR="00B0379A" w:rsidRDefault="00B0379A" w:rsidP="00B037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7E881F5D" w14:textId="77777777" w:rsidR="00B0379A" w:rsidRDefault="00B0379A" w:rsidP="00B037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47281F22" w14:textId="77777777" w:rsidR="00B0379A" w:rsidRDefault="00B0379A" w:rsidP="00B0379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693F2800" w14:textId="77777777" w:rsidR="00B0379A" w:rsidRDefault="00B0379A" w:rsidP="00B0379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6EE813C" w14:textId="77777777" w:rsidR="00B0379A" w:rsidRDefault="00B0379A" w:rsidP="00B0379A">
      <w:pPr>
        <w:pStyle w:val="NoSpacing"/>
        <w:rPr>
          <w:rFonts w:cs="Times New Roman"/>
          <w:szCs w:val="24"/>
        </w:rPr>
      </w:pPr>
    </w:p>
    <w:p w14:paraId="76E0B096" w14:textId="77777777" w:rsidR="00B0379A" w:rsidRDefault="00B0379A" w:rsidP="00B0379A">
      <w:pPr>
        <w:pStyle w:val="NoSpacing"/>
        <w:rPr>
          <w:rFonts w:cs="Times New Roman"/>
          <w:szCs w:val="24"/>
        </w:rPr>
      </w:pPr>
    </w:p>
    <w:p w14:paraId="24E369DF" w14:textId="77777777" w:rsidR="00B0379A" w:rsidRDefault="00B0379A" w:rsidP="00B037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January 2023</w:t>
      </w:r>
    </w:p>
    <w:p w14:paraId="7FD53A2A" w14:textId="77777777" w:rsidR="00BA00AB" w:rsidRPr="00B0379A" w:rsidRDefault="00BA00AB" w:rsidP="00B0379A"/>
    <w:sectPr w:rsidR="00BA00AB" w:rsidRPr="00B037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30941" w14:textId="77777777" w:rsidR="00B0379A" w:rsidRDefault="00B0379A" w:rsidP="009139A6">
      <w:r>
        <w:separator/>
      </w:r>
    </w:p>
  </w:endnote>
  <w:endnote w:type="continuationSeparator" w:id="0">
    <w:p w14:paraId="7400DE84" w14:textId="77777777" w:rsidR="00B0379A" w:rsidRDefault="00B037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887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650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3E3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5669A" w14:textId="77777777" w:rsidR="00B0379A" w:rsidRDefault="00B0379A" w:rsidP="009139A6">
      <w:r>
        <w:separator/>
      </w:r>
    </w:p>
  </w:footnote>
  <w:footnote w:type="continuationSeparator" w:id="0">
    <w:p w14:paraId="61C6630D" w14:textId="77777777" w:rsidR="00B0379A" w:rsidRDefault="00B037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14B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43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1B9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79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379A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F0109"/>
  <w15:chartTrackingRefBased/>
  <w15:docId w15:val="{9F7B3264-FD6A-4B12-A1E9-7A8062E4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2023-04-29T10:20:00Z</dcterms:created>
  <dcterms:modified xsi:type="dcterms:W3CDTF">2023-04-29T10:21:00Z</dcterms:modified>
</cp:coreProperties>
</file>