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9A756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>John FAYRMAN</w:t>
      </w:r>
      <w:r w:rsidRPr="0047582A">
        <w:rPr>
          <w:rStyle w:val="s1"/>
        </w:rPr>
        <w:t xml:space="preserve">   </w:t>
      </w:r>
      <w:proofErr w:type="gramStart"/>
      <w:r w:rsidRPr="0047582A">
        <w:rPr>
          <w:rStyle w:val="s1"/>
        </w:rPr>
        <w:t xml:space="preserve">   (</w:t>
      </w:r>
      <w:proofErr w:type="gramEnd"/>
      <w:r w:rsidRPr="0047582A">
        <w:rPr>
          <w:rStyle w:val="s1"/>
        </w:rPr>
        <w:t>fl.1508)</w:t>
      </w:r>
    </w:p>
    <w:p w14:paraId="48155AF8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of </w:t>
      </w:r>
      <w:proofErr w:type="spellStart"/>
      <w:r w:rsidRPr="0047582A">
        <w:rPr>
          <w:rStyle w:val="s1"/>
        </w:rPr>
        <w:t>Holme</w:t>
      </w:r>
      <w:proofErr w:type="spellEnd"/>
      <w:r w:rsidRPr="0047582A">
        <w:rPr>
          <w:rStyle w:val="s1"/>
        </w:rPr>
        <w:t xml:space="preserve"> Hale, Norfolk.</w:t>
      </w:r>
    </w:p>
    <w:p w14:paraId="764FB5EE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</w:p>
    <w:p w14:paraId="6B03637E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</w:p>
    <w:p w14:paraId="7C0CD8AC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1508</w:t>
      </w:r>
      <w:r w:rsidRPr="0047582A">
        <w:rPr>
          <w:rStyle w:val="s1"/>
        </w:rPr>
        <w:tab/>
        <w:t>He made his Will.</w:t>
      </w:r>
    </w:p>
    <w:p w14:paraId="13E14116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74)</w:t>
      </w:r>
    </w:p>
    <w:p w14:paraId="438AB38C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</w:p>
    <w:p w14:paraId="3B16D16F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</w:p>
    <w:p w14:paraId="756D656A" w14:textId="77777777" w:rsidR="008532C7" w:rsidRPr="0047582A" w:rsidRDefault="008532C7" w:rsidP="008532C7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31 August 2021</w:t>
      </w:r>
    </w:p>
    <w:p w14:paraId="385AE20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EB94F" w14:textId="77777777" w:rsidR="008532C7" w:rsidRDefault="008532C7" w:rsidP="009139A6">
      <w:r>
        <w:separator/>
      </w:r>
    </w:p>
  </w:endnote>
  <w:endnote w:type="continuationSeparator" w:id="0">
    <w:p w14:paraId="6230DD4A" w14:textId="77777777" w:rsidR="008532C7" w:rsidRDefault="008532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3A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695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BF1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D3C26" w14:textId="77777777" w:rsidR="008532C7" w:rsidRDefault="008532C7" w:rsidP="009139A6">
      <w:r>
        <w:separator/>
      </w:r>
    </w:p>
  </w:footnote>
  <w:footnote w:type="continuationSeparator" w:id="0">
    <w:p w14:paraId="59EBE42C" w14:textId="77777777" w:rsidR="008532C7" w:rsidRDefault="008532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AC1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E5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59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2C7"/>
    <w:rsid w:val="000666E0"/>
    <w:rsid w:val="002510B7"/>
    <w:rsid w:val="005C130B"/>
    <w:rsid w:val="00826F5C"/>
    <w:rsid w:val="008532C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ADD11"/>
  <w15:chartTrackingRefBased/>
  <w15:docId w15:val="{E1D51ED7-5A1E-444F-99E5-A6130735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32C7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8532C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2021-09-10T14:52:00Z</dcterms:created>
  <dcterms:modified xsi:type="dcterms:W3CDTF">2021-09-10T14:57:00Z</dcterms:modified>
</cp:coreProperties>
</file>