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DC86F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FAYRHOOD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14:paraId="52AF1567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Sandwich, Kent.</w:t>
      </w:r>
    </w:p>
    <w:p w14:paraId="21D4EA69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317765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BE087B" w14:textId="77777777" w:rsidR="00B3587F" w:rsidRDefault="00B3587F" w:rsidP="00B358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957FF4D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B310B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https://www.kentarchaeology.org.uk/Research/Libr/Wills/NameOrder/EF.htm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FE9D9B2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512F1C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891229" w14:textId="77777777" w:rsidR="00B3587F" w:rsidRDefault="00B3587F" w:rsidP="00B358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2022</w:t>
      </w:r>
    </w:p>
    <w:p w14:paraId="70240C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26C1C" w14:textId="77777777" w:rsidR="00B3587F" w:rsidRDefault="00B3587F" w:rsidP="009139A6">
      <w:r>
        <w:separator/>
      </w:r>
    </w:p>
  </w:endnote>
  <w:endnote w:type="continuationSeparator" w:id="0">
    <w:p w14:paraId="0D37F7A1" w14:textId="77777777" w:rsidR="00B3587F" w:rsidRDefault="00B358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04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CE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A23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0019D" w14:textId="77777777" w:rsidR="00B3587F" w:rsidRDefault="00B3587F" w:rsidP="009139A6">
      <w:r>
        <w:separator/>
      </w:r>
    </w:p>
  </w:footnote>
  <w:footnote w:type="continuationSeparator" w:id="0">
    <w:p w14:paraId="3BAE0F27" w14:textId="77777777" w:rsidR="00B3587F" w:rsidRDefault="00B358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AA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EDF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1B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7F"/>
    <w:rsid w:val="000666E0"/>
    <w:rsid w:val="002510B7"/>
    <w:rsid w:val="005C130B"/>
    <w:rsid w:val="00826F5C"/>
    <w:rsid w:val="009139A6"/>
    <w:rsid w:val="009448BB"/>
    <w:rsid w:val="00A3176C"/>
    <w:rsid w:val="00AE65F8"/>
    <w:rsid w:val="00B3587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62526"/>
  <w15:chartTrackingRefBased/>
  <w15:docId w15:val="{7C2CF997-1DF6-484F-BB19-163CB921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58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EF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2022-04-19T20:08:00Z</dcterms:created>
  <dcterms:modified xsi:type="dcterms:W3CDTF">2022-04-19T20:08:00Z</dcterms:modified>
</cp:coreProperties>
</file>