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0D7" w:rsidRDefault="008C30D7" w:rsidP="008C30D7">
      <w:pPr>
        <w:pStyle w:val="NoSpacing"/>
      </w:pPr>
      <w:r>
        <w:rPr>
          <w:u w:val="single"/>
        </w:rPr>
        <w:t>Richard FAYRHAND</w:t>
      </w:r>
      <w:r>
        <w:t xml:space="preserve">      (fl.1505-6)</w:t>
      </w:r>
    </w:p>
    <w:p w:rsidR="008C30D7" w:rsidRDefault="008C30D7" w:rsidP="008C30D7">
      <w:pPr>
        <w:pStyle w:val="NoSpacing"/>
      </w:pPr>
      <w:proofErr w:type="gramStart"/>
      <w:r>
        <w:t>of</w:t>
      </w:r>
      <w:proofErr w:type="gramEnd"/>
      <w:r>
        <w:t xml:space="preserve"> Canterbury, Kent.</w:t>
      </w:r>
    </w:p>
    <w:p w:rsidR="008C30D7" w:rsidRDefault="008C30D7" w:rsidP="008C30D7">
      <w:pPr>
        <w:pStyle w:val="NoSpacing"/>
      </w:pPr>
    </w:p>
    <w:p w:rsidR="008C30D7" w:rsidRDefault="008C30D7" w:rsidP="008C30D7">
      <w:pPr>
        <w:pStyle w:val="NoSpacing"/>
      </w:pPr>
    </w:p>
    <w:p w:rsidR="008C30D7" w:rsidRDefault="008C30D7" w:rsidP="008C30D7">
      <w:pPr>
        <w:pStyle w:val="NoSpacing"/>
      </w:pPr>
      <w:r>
        <w:t xml:space="preserve">         1505-6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8C30D7" w:rsidRDefault="008C30D7" w:rsidP="008C30D7">
      <w:pPr>
        <w:pStyle w:val="NoSpacing"/>
      </w:pPr>
    </w:p>
    <w:p w:rsidR="008C30D7" w:rsidRDefault="008C30D7" w:rsidP="008C30D7">
      <w:pPr>
        <w:pStyle w:val="NoSpacing"/>
      </w:pPr>
    </w:p>
    <w:p w:rsidR="008C30D7" w:rsidRDefault="008C30D7" w:rsidP="008C30D7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0D7" w:rsidRDefault="008C30D7" w:rsidP="00920DE3">
      <w:pPr>
        <w:spacing w:after="0" w:line="240" w:lineRule="auto"/>
      </w:pPr>
      <w:r>
        <w:separator/>
      </w:r>
    </w:p>
  </w:endnote>
  <w:endnote w:type="continuationSeparator" w:id="0">
    <w:p w:rsidR="008C30D7" w:rsidRDefault="008C30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0D7" w:rsidRDefault="008C30D7" w:rsidP="00920DE3">
      <w:pPr>
        <w:spacing w:after="0" w:line="240" w:lineRule="auto"/>
      </w:pPr>
      <w:r>
        <w:separator/>
      </w:r>
    </w:p>
  </w:footnote>
  <w:footnote w:type="continuationSeparator" w:id="0">
    <w:p w:rsidR="008C30D7" w:rsidRDefault="008C30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0D7"/>
    <w:rsid w:val="00120749"/>
    <w:rsid w:val="00624CAE"/>
    <w:rsid w:val="008C30D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2013-11-29T20:44:00Z</dcterms:created>
  <dcterms:modified xsi:type="dcterms:W3CDTF">2013-11-29T20:44:00Z</dcterms:modified>
</cp:coreProperties>
</file>