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7191B" w14:textId="77777777" w:rsidR="0043479C" w:rsidRDefault="0043479C" w:rsidP="004347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FAYRFORTH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9BAE944" w14:textId="77777777" w:rsidR="0043479C" w:rsidRDefault="0043479C" w:rsidP="004347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Blankney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Lincolnshire. Clerk.</w:t>
      </w:r>
    </w:p>
    <w:p w14:paraId="5293A1FB" w14:textId="77777777" w:rsidR="0043479C" w:rsidRDefault="0043479C" w:rsidP="004347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B9F094" w14:textId="77777777" w:rsidR="0043479C" w:rsidRDefault="0043479C" w:rsidP="004347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4F21CC" w14:textId="77777777" w:rsidR="0043479C" w:rsidRDefault="0043479C" w:rsidP="0043479C">
      <w:pPr>
        <w:pStyle w:val="NoSpacing"/>
        <w:ind w:left="1440" w:hanging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Peter Broun of Carlton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Kyme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Robert Barker of York, tailor(q.v.), John Smyth of Dunston, Lincolnshire(q.v.), and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Skeldynghop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Dunston(q.v.).   </w:t>
      </w:r>
    </w:p>
    <w:p w14:paraId="32D08C9E" w14:textId="77777777" w:rsidR="0043479C" w:rsidRDefault="0043479C" w:rsidP="0043479C">
      <w:pPr>
        <w:pStyle w:val="NoSpacing"/>
        <w:ind w:left="1440" w:hanging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5AF4678" w14:textId="77777777" w:rsidR="0043479C" w:rsidRDefault="0043479C" w:rsidP="004347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2F1E7F" w14:textId="77777777" w:rsidR="0043479C" w:rsidRDefault="0043479C" w:rsidP="004347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AB1AAC2" w14:textId="77777777" w:rsidR="0043479C" w:rsidRDefault="0043479C" w:rsidP="004347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April 2021</w:t>
      </w:r>
    </w:p>
    <w:p w14:paraId="5DC48F7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BDAC3" w14:textId="77777777" w:rsidR="0043479C" w:rsidRDefault="0043479C" w:rsidP="009139A6">
      <w:r>
        <w:separator/>
      </w:r>
    </w:p>
  </w:endnote>
  <w:endnote w:type="continuationSeparator" w:id="0">
    <w:p w14:paraId="11961535" w14:textId="77777777" w:rsidR="0043479C" w:rsidRDefault="004347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293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D418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462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1A6AB" w14:textId="77777777" w:rsidR="0043479C" w:rsidRDefault="0043479C" w:rsidP="009139A6">
      <w:r>
        <w:separator/>
      </w:r>
    </w:p>
  </w:footnote>
  <w:footnote w:type="continuationSeparator" w:id="0">
    <w:p w14:paraId="32CBB6BC" w14:textId="77777777" w:rsidR="0043479C" w:rsidRDefault="004347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BE6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815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77A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79C"/>
    <w:rsid w:val="000666E0"/>
    <w:rsid w:val="002510B7"/>
    <w:rsid w:val="0043479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07D63"/>
  <w15:chartTrackingRefBased/>
  <w15:docId w15:val="{85CD355C-8E33-41C0-8E18-6142CC32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347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2021-05-18T19:36:00Z</dcterms:created>
  <dcterms:modified xsi:type="dcterms:W3CDTF">2021-05-18T19:37:00Z</dcterms:modified>
</cp:coreProperties>
</file>