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9F4" w:rsidRDefault="008D79F4" w:rsidP="008D7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FAYRFELD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D79F4" w:rsidRDefault="008D79F4" w:rsidP="008D79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9F4" w:rsidRDefault="008D79F4" w:rsidP="008D79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9F4" w:rsidRDefault="008D79F4" w:rsidP="008D7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Aug.1418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tenant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Ruddington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8D79F4" w:rsidRDefault="008D79F4" w:rsidP="008D7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21-152)</w:t>
      </w:r>
    </w:p>
    <w:p w:rsidR="008D79F4" w:rsidRDefault="008D79F4" w:rsidP="008D79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D79F4" w:rsidRDefault="008D79F4" w:rsidP="008D79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D79F4" w:rsidRDefault="008D79F4" w:rsidP="008D79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  <w:bookmarkStart w:id="0" w:name="_GoBack"/>
      <w:bookmarkEnd w:id="0"/>
    </w:p>
    <w:sectPr w:rsidR="00DD5B8A" w:rsidRPr="008D79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9F4" w:rsidRDefault="008D79F4" w:rsidP="00564E3C">
      <w:pPr>
        <w:spacing w:after="0" w:line="240" w:lineRule="auto"/>
      </w:pPr>
      <w:r>
        <w:separator/>
      </w:r>
    </w:p>
  </w:endnote>
  <w:endnote w:type="continuationSeparator" w:id="0">
    <w:p w:rsidR="008D79F4" w:rsidRDefault="008D79F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D79F4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9F4" w:rsidRDefault="008D79F4" w:rsidP="00564E3C">
      <w:pPr>
        <w:spacing w:after="0" w:line="240" w:lineRule="auto"/>
      </w:pPr>
      <w:r>
        <w:separator/>
      </w:r>
    </w:p>
  </w:footnote>
  <w:footnote w:type="continuationSeparator" w:id="0">
    <w:p w:rsidR="008D79F4" w:rsidRDefault="008D79F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9F4"/>
    <w:rsid w:val="00372DC6"/>
    <w:rsid w:val="00564E3C"/>
    <w:rsid w:val="0064591D"/>
    <w:rsid w:val="008D79F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8194A"/>
  <w15:chartTrackingRefBased/>
  <w15:docId w15:val="{627FE36E-A1BE-4D81-AD4E-B01D0D2BF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2016-01-01T16:57:00Z</dcterms:created>
  <dcterms:modified xsi:type="dcterms:W3CDTF">2016-01-01T16:58:00Z</dcterms:modified>
</cp:coreProperties>
</file>