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F2576F" w14:textId="77777777" w:rsidR="0068197C" w:rsidRDefault="0068197C" w:rsidP="00681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FAYRFAX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631137FB" w14:textId="77777777" w:rsidR="0068197C" w:rsidRDefault="0068197C" w:rsidP="0068197C">
      <w:pPr>
        <w:pStyle w:val="NoSpacing"/>
        <w:rPr>
          <w:rFonts w:cs="Times New Roman"/>
          <w:szCs w:val="24"/>
        </w:rPr>
      </w:pPr>
    </w:p>
    <w:p w14:paraId="269D7F49" w14:textId="77777777" w:rsidR="0068197C" w:rsidRDefault="0068197C" w:rsidP="0068197C">
      <w:pPr>
        <w:pStyle w:val="NoSpacing"/>
        <w:rPr>
          <w:rFonts w:cs="Times New Roman"/>
          <w:szCs w:val="24"/>
        </w:rPr>
      </w:pPr>
    </w:p>
    <w:p w14:paraId="0328EAF7" w14:textId="77777777" w:rsidR="0068197C" w:rsidRDefault="0068197C" w:rsidP="00681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made a plaint of debt against James Keton of Ripon, gentleman(q.v.).</w:t>
      </w:r>
    </w:p>
    <w:p w14:paraId="53CAB83B" w14:textId="77777777" w:rsidR="0068197C" w:rsidRDefault="0068197C" w:rsidP="00681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352B8">
          <w:rPr>
            <w:rStyle w:val="Hyperlink"/>
            <w:rFonts w:cs="Times New Roman"/>
            <w:szCs w:val="24"/>
          </w:rPr>
          <w:t>https://waalt.uh.edu/index.php/IDXCP40no798</w:t>
        </w:r>
      </w:hyperlink>
      <w:r>
        <w:rPr>
          <w:rFonts w:cs="Times New Roman"/>
          <w:szCs w:val="24"/>
        </w:rPr>
        <w:t xml:space="preserve"> )</w:t>
      </w:r>
    </w:p>
    <w:p w14:paraId="230A999D" w14:textId="77777777" w:rsidR="0068197C" w:rsidRDefault="0068197C" w:rsidP="0068197C">
      <w:pPr>
        <w:pStyle w:val="NoSpacing"/>
        <w:rPr>
          <w:rFonts w:cs="Times New Roman"/>
          <w:szCs w:val="24"/>
        </w:rPr>
      </w:pPr>
    </w:p>
    <w:p w14:paraId="68B3CEE9" w14:textId="77777777" w:rsidR="0068197C" w:rsidRDefault="0068197C" w:rsidP="0068197C">
      <w:pPr>
        <w:pStyle w:val="NoSpacing"/>
        <w:rPr>
          <w:rFonts w:cs="Times New Roman"/>
          <w:szCs w:val="24"/>
        </w:rPr>
      </w:pPr>
    </w:p>
    <w:p w14:paraId="5515A74C" w14:textId="77777777" w:rsidR="0068197C" w:rsidRDefault="0068197C" w:rsidP="006819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August 2024</w:t>
      </w:r>
    </w:p>
    <w:p w14:paraId="1BBF98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F531D1" w14:textId="77777777" w:rsidR="0068197C" w:rsidRDefault="0068197C" w:rsidP="009139A6">
      <w:r>
        <w:separator/>
      </w:r>
    </w:p>
  </w:endnote>
  <w:endnote w:type="continuationSeparator" w:id="0">
    <w:p w14:paraId="2EEEAA5B" w14:textId="77777777" w:rsidR="0068197C" w:rsidRDefault="006819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D01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542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08B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D6AF58" w14:textId="77777777" w:rsidR="0068197C" w:rsidRDefault="0068197C" w:rsidP="009139A6">
      <w:r>
        <w:separator/>
      </w:r>
    </w:p>
  </w:footnote>
  <w:footnote w:type="continuationSeparator" w:id="0">
    <w:p w14:paraId="589FA409" w14:textId="77777777" w:rsidR="0068197C" w:rsidRDefault="006819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0AE7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C80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A59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7C"/>
    <w:rsid w:val="000666E0"/>
    <w:rsid w:val="002510B7"/>
    <w:rsid w:val="00270799"/>
    <w:rsid w:val="005C130B"/>
    <w:rsid w:val="0068197C"/>
    <w:rsid w:val="00826F5C"/>
    <w:rsid w:val="009139A6"/>
    <w:rsid w:val="009411C2"/>
    <w:rsid w:val="009448BB"/>
    <w:rsid w:val="00947624"/>
    <w:rsid w:val="00A3176C"/>
    <w:rsid w:val="00AE65F8"/>
    <w:rsid w:val="00B1419C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2B147"/>
  <w15:chartTrackingRefBased/>
  <w15:docId w15:val="{80E51175-20C3-4CB3-AD24-84C0B26F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19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2024-08-26T13:24:00Z</dcterms:created>
  <dcterms:modified xsi:type="dcterms:W3CDTF">2024-08-26T13:25:00Z</dcterms:modified>
</cp:coreProperties>
</file>