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183" w:rsidRPr="00381EF3" w:rsidRDefault="00A61183" w:rsidP="00A61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  <w:u w:val="single"/>
        </w:rPr>
        <w:t>John FAYREWYN</w:t>
      </w:r>
      <w:r w:rsidRPr="00381E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EF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81EF3">
        <w:rPr>
          <w:rFonts w:ascii="Times New Roman" w:hAnsi="Times New Roman" w:cs="Times New Roman"/>
          <w:sz w:val="24"/>
          <w:szCs w:val="24"/>
        </w:rPr>
        <w:t>fl.1434)</w:t>
      </w:r>
    </w:p>
    <w:p w:rsidR="00A61183" w:rsidRPr="00381EF3" w:rsidRDefault="00A61183" w:rsidP="00A61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183" w:rsidRPr="00381EF3" w:rsidRDefault="00A61183" w:rsidP="00A61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183" w:rsidRPr="00381EF3" w:rsidRDefault="00A61183" w:rsidP="00A61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>30 Jun.1434</w:t>
      </w:r>
      <w:r w:rsidRPr="00381EF3">
        <w:rPr>
          <w:rFonts w:ascii="Times New Roman" w:hAnsi="Times New Roman" w:cs="Times New Roman"/>
          <w:sz w:val="24"/>
          <w:szCs w:val="24"/>
        </w:rPr>
        <w:tab/>
        <w:t>He was a juror on the inquisition post mortem held in Southwark,</w:t>
      </w:r>
    </w:p>
    <w:p w:rsidR="00A61183" w:rsidRPr="00381EF3" w:rsidRDefault="00A61183" w:rsidP="00A61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 xml:space="preserve">Surrey, into lands of the late Joan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Harpedon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>(q.v.).</w:t>
      </w:r>
    </w:p>
    <w:p w:rsidR="00A61183" w:rsidRPr="00381EF3" w:rsidRDefault="00A61183" w:rsidP="00A61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81E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381EF3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 xml:space="preserve"> 24-220)</w:t>
      </w:r>
    </w:p>
    <w:p w:rsidR="00A61183" w:rsidRPr="00381EF3" w:rsidRDefault="00A61183" w:rsidP="00A61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183" w:rsidRPr="00381EF3" w:rsidRDefault="00A61183" w:rsidP="00A61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183" w:rsidRPr="00381EF3" w:rsidRDefault="00A61183" w:rsidP="00A61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>16 March 2016</w:t>
      </w:r>
    </w:p>
    <w:p w:rsidR="006B2F86" w:rsidRPr="00E71FC3" w:rsidRDefault="00A6118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183" w:rsidRDefault="00A61183" w:rsidP="00E71FC3">
      <w:pPr>
        <w:spacing w:after="0" w:line="240" w:lineRule="auto"/>
      </w:pPr>
      <w:r>
        <w:separator/>
      </w:r>
    </w:p>
  </w:endnote>
  <w:endnote w:type="continuationSeparator" w:id="0">
    <w:p w:rsidR="00A61183" w:rsidRDefault="00A611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183" w:rsidRDefault="00A61183" w:rsidP="00E71FC3">
      <w:pPr>
        <w:spacing w:after="0" w:line="240" w:lineRule="auto"/>
      </w:pPr>
      <w:r>
        <w:separator/>
      </w:r>
    </w:p>
  </w:footnote>
  <w:footnote w:type="continuationSeparator" w:id="0">
    <w:p w:rsidR="00A61183" w:rsidRDefault="00A611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183"/>
    <w:rsid w:val="00A6118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6609AB-678A-42D9-B050-7EB2A385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6118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611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2016-03-16T20:44:00Z</dcterms:created>
  <dcterms:modified xsi:type="dcterms:W3CDTF">2016-03-16T20:44:00Z</dcterms:modified>
</cp:coreProperties>
</file>