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005" w:rsidRDefault="002A0005" w:rsidP="002A0005">
      <w:pPr>
        <w:pStyle w:val="NoSpacing"/>
      </w:pPr>
      <w:r>
        <w:rPr>
          <w:u w:val="single"/>
        </w:rPr>
        <w:t>William FAYREWARE</w:t>
      </w:r>
      <w:r>
        <w:t xml:space="preserve">       (fl.1491)</w:t>
      </w:r>
    </w:p>
    <w:p w:rsidR="002A0005" w:rsidRDefault="002A0005" w:rsidP="002A000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Birchington</w:t>
      </w:r>
      <w:proofErr w:type="spellEnd"/>
      <w:r>
        <w:t>, Kent.</w:t>
      </w:r>
    </w:p>
    <w:p w:rsidR="002A0005" w:rsidRDefault="002A0005" w:rsidP="002A0005">
      <w:pPr>
        <w:pStyle w:val="NoSpacing"/>
      </w:pPr>
    </w:p>
    <w:p w:rsidR="002A0005" w:rsidRDefault="002A0005" w:rsidP="002A0005">
      <w:pPr>
        <w:pStyle w:val="NoSpacing"/>
      </w:pPr>
    </w:p>
    <w:p w:rsidR="002A0005" w:rsidRDefault="002A0005" w:rsidP="002A0005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2A0005" w:rsidRDefault="002A0005" w:rsidP="002A0005">
      <w:pPr>
        <w:pStyle w:val="NoSpacing"/>
      </w:pPr>
    </w:p>
    <w:p w:rsidR="002A0005" w:rsidRDefault="002A0005" w:rsidP="002A0005">
      <w:pPr>
        <w:pStyle w:val="NoSpacing"/>
      </w:pPr>
    </w:p>
    <w:p w:rsidR="002A0005" w:rsidRDefault="002A0005" w:rsidP="002A0005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005" w:rsidRDefault="002A0005" w:rsidP="00920DE3">
      <w:pPr>
        <w:spacing w:after="0" w:line="240" w:lineRule="auto"/>
      </w:pPr>
      <w:r>
        <w:separator/>
      </w:r>
    </w:p>
  </w:endnote>
  <w:endnote w:type="continuationSeparator" w:id="0">
    <w:p w:rsidR="002A0005" w:rsidRDefault="002A00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005" w:rsidRDefault="002A0005" w:rsidP="00920DE3">
      <w:pPr>
        <w:spacing w:after="0" w:line="240" w:lineRule="auto"/>
      </w:pPr>
      <w:r>
        <w:separator/>
      </w:r>
    </w:p>
  </w:footnote>
  <w:footnote w:type="continuationSeparator" w:id="0">
    <w:p w:rsidR="002A0005" w:rsidRDefault="002A00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05"/>
    <w:rsid w:val="00120749"/>
    <w:rsid w:val="002A00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2013-11-29T22:09:00Z</dcterms:created>
  <dcterms:modified xsi:type="dcterms:W3CDTF">2013-11-29T22:09:00Z</dcterms:modified>
</cp:coreProperties>
</file>