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BDE" w:rsidRDefault="003F4BDE" w:rsidP="003F4BDE">
      <w:pPr>
        <w:pStyle w:val="NoSpacing"/>
      </w:pPr>
      <w:r>
        <w:rPr>
          <w:u w:val="single"/>
        </w:rPr>
        <w:t>Thomas FAYRWARE</w:t>
      </w:r>
      <w:r>
        <w:t xml:space="preserve">      (fl.1474)</w:t>
      </w:r>
    </w:p>
    <w:p w:rsidR="003F4BDE" w:rsidRDefault="003F4BDE" w:rsidP="003F4BDE">
      <w:pPr>
        <w:pStyle w:val="NoSpacing"/>
      </w:pPr>
      <w:proofErr w:type="gramStart"/>
      <w:r>
        <w:t>of</w:t>
      </w:r>
      <w:proofErr w:type="gramEnd"/>
      <w:r>
        <w:t xml:space="preserve"> Herne, Kent.</w:t>
      </w:r>
    </w:p>
    <w:p w:rsidR="003F4BDE" w:rsidRDefault="003F4BDE" w:rsidP="003F4BDE">
      <w:pPr>
        <w:pStyle w:val="NoSpacing"/>
      </w:pPr>
    </w:p>
    <w:p w:rsidR="003F4BDE" w:rsidRDefault="003F4BDE" w:rsidP="003F4BDE">
      <w:pPr>
        <w:pStyle w:val="NoSpacing"/>
      </w:pPr>
    </w:p>
    <w:p w:rsidR="003F4BDE" w:rsidRDefault="003F4BDE" w:rsidP="003F4BDE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p.171)</w:t>
      </w:r>
    </w:p>
    <w:p w:rsidR="003F4BDE" w:rsidRDefault="003F4BDE" w:rsidP="003F4BDE">
      <w:pPr>
        <w:pStyle w:val="NoSpacing"/>
      </w:pPr>
    </w:p>
    <w:p w:rsidR="003F4BDE" w:rsidRDefault="003F4BDE" w:rsidP="003F4BDE">
      <w:pPr>
        <w:pStyle w:val="NoSpacing"/>
      </w:pPr>
    </w:p>
    <w:p w:rsidR="003F4BDE" w:rsidRDefault="003F4BDE" w:rsidP="003F4BDE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BDE" w:rsidRDefault="003F4BDE" w:rsidP="00920DE3">
      <w:pPr>
        <w:spacing w:after="0" w:line="240" w:lineRule="auto"/>
      </w:pPr>
      <w:r>
        <w:separator/>
      </w:r>
    </w:p>
  </w:endnote>
  <w:endnote w:type="continuationSeparator" w:id="0">
    <w:p w:rsidR="003F4BDE" w:rsidRDefault="003F4B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BDE" w:rsidRDefault="003F4BDE" w:rsidP="00920DE3">
      <w:pPr>
        <w:spacing w:after="0" w:line="240" w:lineRule="auto"/>
      </w:pPr>
      <w:r>
        <w:separator/>
      </w:r>
    </w:p>
  </w:footnote>
  <w:footnote w:type="continuationSeparator" w:id="0">
    <w:p w:rsidR="003F4BDE" w:rsidRDefault="003F4B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DE"/>
    <w:rsid w:val="00120749"/>
    <w:rsid w:val="003F4BD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2013-11-29T22:06:00Z</dcterms:created>
  <dcterms:modified xsi:type="dcterms:W3CDTF">2013-11-29T22:06:00Z</dcterms:modified>
</cp:coreProperties>
</file>