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A40" w:rsidRDefault="00662A40" w:rsidP="00662A40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FAYREWARE</w:t>
      </w:r>
      <w:r>
        <w:t xml:space="preserve">      (fl.1488-9)</w:t>
      </w:r>
    </w:p>
    <w:p w:rsidR="00662A40" w:rsidRDefault="00662A40" w:rsidP="00662A40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662A40" w:rsidRDefault="00662A40" w:rsidP="00662A40">
      <w:pPr>
        <w:pStyle w:val="NoSpacing"/>
      </w:pPr>
    </w:p>
    <w:p w:rsidR="00662A40" w:rsidRDefault="00662A40" w:rsidP="00662A40">
      <w:pPr>
        <w:pStyle w:val="NoSpacing"/>
      </w:pPr>
    </w:p>
    <w:p w:rsidR="00662A40" w:rsidRDefault="00662A40" w:rsidP="00662A40">
      <w:pPr>
        <w:pStyle w:val="NoSpacing"/>
      </w:pPr>
      <w:r>
        <w:t xml:space="preserve">         1488-9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p.171)</w:t>
      </w:r>
    </w:p>
    <w:p w:rsidR="00662A40" w:rsidRDefault="00662A40" w:rsidP="00662A40">
      <w:pPr>
        <w:pStyle w:val="NoSpacing"/>
      </w:pPr>
    </w:p>
    <w:p w:rsidR="00662A40" w:rsidRDefault="00662A40" w:rsidP="00662A40">
      <w:pPr>
        <w:pStyle w:val="NoSpacing"/>
      </w:pPr>
    </w:p>
    <w:p w:rsidR="00E47068" w:rsidRPr="00C009D8" w:rsidRDefault="00662A40" w:rsidP="00662A40">
      <w:pPr>
        <w:pStyle w:val="NoSpacing"/>
      </w:pPr>
      <w:r>
        <w:t>20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A40" w:rsidRDefault="00662A40" w:rsidP="00920DE3">
      <w:pPr>
        <w:spacing w:after="0" w:line="240" w:lineRule="auto"/>
      </w:pPr>
      <w:r>
        <w:separator/>
      </w:r>
    </w:p>
  </w:endnote>
  <w:endnote w:type="continuationSeparator" w:id="0">
    <w:p w:rsidR="00662A40" w:rsidRDefault="00662A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A40" w:rsidRDefault="00662A40" w:rsidP="00920DE3">
      <w:pPr>
        <w:spacing w:after="0" w:line="240" w:lineRule="auto"/>
      </w:pPr>
      <w:r>
        <w:separator/>
      </w:r>
    </w:p>
  </w:footnote>
  <w:footnote w:type="continuationSeparator" w:id="0">
    <w:p w:rsidR="00662A40" w:rsidRDefault="00662A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40"/>
    <w:rsid w:val="00120749"/>
    <w:rsid w:val="00624CAE"/>
    <w:rsid w:val="00662A4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2013-11-29T21:46:00Z</dcterms:created>
  <dcterms:modified xsi:type="dcterms:W3CDTF">2013-11-29T21:47:00Z</dcterms:modified>
</cp:coreProperties>
</file>