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28EA22" w14:textId="77777777" w:rsidR="00EA4523" w:rsidRDefault="00EA4523" w:rsidP="00EA4523">
      <w:pPr>
        <w:pStyle w:val="NoSpacing"/>
      </w:pPr>
      <w:r>
        <w:rPr>
          <w:u w:val="single"/>
        </w:rPr>
        <w:t>John FAYRESCLOGH</w:t>
      </w:r>
      <w:r>
        <w:t xml:space="preserve">     </w:t>
      </w:r>
      <w:proofErr w:type="gramStart"/>
      <w:r>
        <w:t xml:space="preserve">   (</w:t>
      </w:r>
      <w:proofErr w:type="gramEnd"/>
      <w:r>
        <w:t>fl.1431)</w:t>
      </w:r>
    </w:p>
    <w:p w14:paraId="09AAF0BF" w14:textId="77777777" w:rsidR="00EA4523" w:rsidRDefault="00EA4523" w:rsidP="00EA4523">
      <w:pPr>
        <w:pStyle w:val="NoSpacing"/>
      </w:pPr>
      <w:r>
        <w:t xml:space="preserve">of </w:t>
      </w:r>
      <w:proofErr w:type="spellStart"/>
      <w:r>
        <w:t>Bowshaw</w:t>
      </w:r>
      <w:proofErr w:type="spellEnd"/>
      <w:r>
        <w:t>.</w:t>
      </w:r>
    </w:p>
    <w:p w14:paraId="7DE2936B" w14:textId="77777777" w:rsidR="00EA4523" w:rsidRDefault="00EA4523" w:rsidP="00EA4523">
      <w:pPr>
        <w:pStyle w:val="NoSpacing"/>
      </w:pPr>
    </w:p>
    <w:p w14:paraId="783E6D5F" w14:textId="77777777" w:rsidR="00EA4523" w:rsidRDefault="00EA4523" w:rsidP="00EA4523">
      <w:pPr>
        <w:pStyle w:val="NoSpacing"/>
      </w:pPr>
    </w:p>
    <w:p w14:paraId="0DF6DF4F" w14:textId="77777777" w:rsidR="00EA4523" w:rsidRDefault="00EA4523" w:rsidP="00EA4523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52E18EAC" w14:textId="77777777" w:rsidR="00EA4523" w:rsidRDefault="00EA4523" w:rsidP="00EA4523">
      <w:pPr>
        <w:pStyle w:val="NoSpacing"/>
      </w:pPr>
      <w:r>
        <w:tab/>
      </w:r>
      <w:r>
        <w:tab/>
        <w:t xml:space="preserve">cities, boroughs and towns and from all secular lords of towns and other </w:t>
      </w:r>
      <w:proofErr w:type="gramStart"/>
      <w:r>
        <w:t>lay</w:t>
      </w:r>
      <w:proofErr w:type="gramEnd"/>
    </w:p>
    <w:p w14:paraId="322B466F" w14:textId="77777777" w:rsidR="00EA4523" w:rsidRDefault="00EA4523" w:rsidP="00EA4523">
      <w:pPr>
        <w:pStyle w:val="NoSpacing"/>
      </w:pPr>
      <w:r>
        <w:tab/>
      </w:r>
      <w:r>
        <w:tab/>
      </w:r>
      <w:proofErr w:type="gramStart"/>
      <w:r>
        <w:t>persons having</w:t>
      </w:r>
      <w:proofErr w:type="gramEnd"/>
      <w:r>
        <w:t xml:space="preserve"> goods and possessions and from others both great and</w:t>
      </w:r>
      <w:r>
        <w:tab/>
      </w:r>
      <w:r>
        <w:tab/>
      </w:r>
    </w:p>
    <w:p w14:paraId="4139E405" w14:textId="77777777" w:rsidR="00EA4523" w:rsidRDefault="00EA4523" w:rsidP="00EA4523">
      <w:pPr>
        <w:pStyle w:val="NoSpacing"/>
      </w:pPr>
      <w:r>
        <w:tab/>
      </w:r>
      <w:r>
        <w:tab/>
        <w:t xml:space="preserve">small in Derbyshire the taxes of a fifteenth and a tenth, payable at </w:t>
      </w:r>
    </w:p>
    <w:p w14:paraId="64ED6988" w14:textId="77777777" w:rsidR="00EA4523" w:rsidRDefault="00EA4523" w:rsidP="00EA4523">
      <w:pPr>
        <w:pStyle w:val="NoSpacing"/>
        <w:ind w:left="720" w:firstLine="720"/>
      </w:pPr>
      <w:r>
        <w:t xml:space="preserve">Martinmas, and a third of a fifteenth and a tenth due at Easter following.     </w:t>
      </w:r>
    </w:p>
    <w:p w14:paraId="02F67ED2" w14:textId="77777777" w:rsidR="00EA4523" w:rsidRDefault="00EA4523" w:rsidP="00EA4523">
      <w:pPr>
        <w:pStyle w:val="NoSpacing"/>
        <w:ind w:left="720" w:firstLine="720"/>
      </w:pPr>
      <w:r>
        <w:t>(C.F.R. 1430-37 p.69)</w:t>
      </w:r>
    </w:p>
    <w:p w14:paraId="456BEDCB" w14:textId="77777777" w:rsidR="00EA4523" w:rsidRDefault="00EA4523" w:rsidP="00EA4523">
      <w:pPr>
        <w:pStyle w:val="NoSpacing"/>
      </w:pPr>
    </w:p>
    <w:p w14:paraId="588E64BB" w14:textId="77777777" w:rsidR="00EA4523" w:rsidRDefault="00EA4523" w:rsidP="00EA4523">
      <w:pPr>
        <w:pStyle w:val="NoSpacing"/>
      </w:pPr>
    </w:p>
    <w:p w14:paraId="69BB3E8F" w14:textId="77777777" w:rsidR="00EA4523" w:rsidRDefault="00EA4523" w:rsidP="00EA4523">
      <w:pPr>
        <w:pStyle w:val="NoSpacing"/>
      </w:pPr>
      <w:r>
        <w:t>15 October 2024</w:t>
      </w:r>
    </w:p>
    <w:p w14:paraId="05F1CD6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6B5DDB" w14:textId="77777777" w:rsidR="00EA4523" w:rsidRDefault="00EA4523" w:rsidP="009139A6">
      <w:r>
        <w:separator/>
      </w:r>
    </w:p>
  </w:endnote>
  <w:endnote w:type="continuationSeparator" w:id="0">
    <w:p w14:paraId="45DDF02C" w14:textId="77777777" w:rsidR="00EA4523" w:rsidRDefault="00EA452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2CF56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2A843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DA0C2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2A3970" w14:textId="77777777" w:rsidR="00EA4523" w:rsidRDefault="00EA4523" w:rsidP="009139A6">
      <w:r>
        <w:separator/>
      </w:r>
    </w:p>
  </w:footnote>
  <w:footnote w:type="continuationSeparator" w:id="0">
    <w:p w14:paraId="1324CA0A" w14:textId="77777777" w:rsidR="00EA4523" w:rsidRDefault="00EA452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A216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653D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BCFE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523"/>
    <w:rsid w:val="000666E0"/>
    <w:rsid w:val="002510B7"/>
    <w:rsid w:val="00270799"/>
    <w:rsid w:val="005C130B"/>
    <w:rsid w:val="00825DF0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A4523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5C764"/>
  <w15:chartTrackingRefBased/>
  <w15:docId w15:val="{D667ED9C-52CE-4498-93EE-FB7BEF5A7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2024-10-16T18:34:00Z</dcterms:created>
  <dcterms:modified xsi:type="dcterms:W3CDTF">2024-10-16T18:34:00Z</dcterms:modified>
</cp:coreProperties>
</file>