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0D189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FAYRER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163459F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Chelmsford, Essex. Mercer.</w:t>
      </w:r>
    </w:p>
    <w:p w14:paraId="787297DC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38CE7A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60C64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Bysshop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Margaret(q.v.), as the executors of John</w:t>
      </w:r>
    </w:p>
    <w:p w14:paraId="7D262BA5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him.</w:t>
      </w:r>
    </w:p>
    <w:p w14:paraId="3C65588B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702B33A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A26CAB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2FC998" w14:textId="77777777" w:rsidR="00230171" w:rsidRDefault="00230171" w:rsidP="00230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 May 2022 </w:t>
      </w:r>
    </w:p>
    <w:p w14:paraId="0E7A73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712C2" w14:textId="77777777" w:rsidR="00230171" w:rsidRDefault="00230171" w:rsidP="009139A6">
      <w:r>
        <w:separator/>
      </w:r>
    </w:p>
  </w:endnote>
  <w:endnote w:type="continuationSeparator" w:id="0">
    <w:p w14:paraId="4546B621" w14:textId="77777777" w:rsidR="00230171" w:rsidRDefault="002301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D99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1A7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431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388DE" w14:textId="77777777" w:rsidR="00230171" w:rsidRDefault="00230171" w:rsidP="009139A6">
      <w:r>
        <w:separator/>
      </w:r>
    </w:p>
  </w:footnote>
  <w:footnote w:type="continuationSeparator" w:id="0">
    <w:p w14:paraId="37340DDE" w14:textId="77777777" w:rsidR="00230171" w:rsidRDefault="002301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00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85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C6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71"/>
    <w:rsid w:val="000666E0"/>
    <w:rsid w:val="0023017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C887"/>
  <w15:chartTrackingRefBased/>
  <w15:docId w15:val="{DFD375CA-CDC3-41AA-B151-8B60C3E4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01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2022-07-23T19:01:00Z</dcterms:created>
  <dcterms:modified xsi:type="dcterms:W3CDTF">2022-07-23T19:01:00Z</dcterms:modified>
</cp:coreProperties>
</file>