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0CCA7" w14:textId="3B3E68A1" w:rsidR="00BA00AB" w:rsidRDefault="00FD711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FAYREFORD</w:t>
      </w:r>
      <w:r>
        <w:rPr>
          <w:rFonts w:cs="Times New Roman"/>
          <w:szCs w:val="24"/>
        </w:rPr>
        <w:t xml:space="preserve">        (fl.1487)</w:t>
      </w:r>
    </w:p>
    <w:p w14:paraId="2326E54B" w14:textId="71A51226" w:rsidR="00FD7115" w:rsidRDefault="00FD711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Gloucester.</w:t>
      </w:r>
    </w:p>
    <w:p w14:paraId="39C21D2B" w14:textId="77777777" w:rsidR="00FD7115" w:rsidRDefault="00FD7115" w:rsidP="009139A6">
      <w:pPr>
        <w:pStyle w:val="NoSpacing"/>
        <w:rPr>
          <w:rFonts w:cs="Times New Roman"/>
          <w:szCs w:val="24"/>
        </w:rPr>
      </w:pPr>
    </w:p>
    <w:p w14:paraId="1BAF920C" w14:textId="77777777" w:rsidR="00FD7115" w:rsidRDefault="00FD7115" w:rsidP="009139A6">
      <w:pPr>
        <w:pStyle w:val="NoSpacing"/>
        <w:rPr>
          <w:rFonts w:cs="Times New Roman"/>
          <w:szCs w:val="24"/>
        </w:rPr>
      </w:pPr>
    </w:p>
    <w:p w14:paraId="63895EE6" w14:textId="6B499152" w:rsidR="00FD7115" w:rsidRDefault="00FD711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Dec.1487</w:t>
      </w:r>
      <w:r>
        <w:rPr>
          <w:rFonts w:cs="Times New Roman"/>
          <w:szCs w:val="24"/>
        </w:rPr>
        <w:tab/>
        <w:t>He made his Will.</w:t>
      </w:r>
    </w:p>
    <w:p w14:paraId="6F560809" w14:textId="51B1CB83" w:rsidR="00FD7115" w:rsidRDefault="00FD711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PROB 11/8/116)</w:t>
      </w:r>
    </w:p>
    <w:p w14:paraId="2383EC91" w14:textId="77777777" w:rsidR="00FD7115" w:rsidRDefault="00FD7115" w:rsidP="009139A6">
      <w:pPr>
        <w:pStyle w:val="NoSpacing"/>
        <w:rPr>
          <w:rFonts w:cs="Times New Roman"/>
          <w:szCs w:val="24"/>
        </w:rPr>
      </w:pPr>
    </w:p>
    <w:p w14:paraId="72EBFB78" w14:textId="77777777" w:rsidR="00FD7115" w:rsidRDefault="00FD7115" w:rsidP="009139A6">
      <w:pPr>
        <w:pStyle w:val="NoSpacing"/>
        <w:rPr>
          <w:rFonts w:cs="Times New Roman"/>
          <w:szCs w:val="24"/>
        </w:rPr>
      </w:pPr>
    </w:p>
    <w:p w14:paraId="4631B245" w14:textId="2C3352D2" w:rsidR="00FD7115" w:rsidRPr="00FD7115" w:rsidRDefault="00FD711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November 2023</w:t>
      </w:r>
    </w:p>
    <w:sectPr w:rsidR="00FD7115" w:rsidRPr="00FD71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C3108" w14:textId="77777777" w:rsidR="00FD7115" w:rsidRDefault="00FD7115" w:rsidP="009139A6">
      <w:r>
        <w:separator/>
      </w:r>
    </w:p>
  </w:endnote>
  <w:endnote w:type="continuationSeparator" w:id="0">
    <w:p w14:paraId="0FEFA579" w14:textId="77777777" w:rsidR="00FD7115" w:rsidRDefault="00FD71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733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156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6CE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7FE9B" w14:textId="77777777" w:rsidR="00FD7115" w:rsidRDefault="00FD7115" w:rsidP="009139A6">
      <w:r>
        <w:separator/>
      </w:r>
    </w:p>
  </w:footnote>
  <w:footnote w:type="continuationSeparator" w:id="0">
    <w:p w14:paraId="68475DE1" w14:textId="77777777" w:rsidR="00FD7115" w:rsidRDefault="00FD71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FA7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6AB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BFE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11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D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EBACB"/>
  <w15:chartTrackingRefBased/>
  <w15:docId w15:val="{2E465D81-7FA2-46B0-A769-02FC126E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2023-11-18T21:38:00Z</dcterms:created>
  <dcterms:modified xsi:type="dcterms:W3CDTF">2023-11-18T21:42:00Z</dcterms:modified>
</cp:coreProperties>
</file>