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C3C4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FAYREFORD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BAD2E64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Tailor.</w:t>
      </w:r>
    </w:p>
    <w:p w14:paraId="5DD9734A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8CA3A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305F0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Allington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account</w:t>
      </w:r>
    </w:p>
    <w:p w14:paraId="65678D32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him.     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0A09C2B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3F1C4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AEC55F" w14:textId="77777777" w:rsidR="009B4366" w:rsidRDefault="009B4366" w:rsidP="009B43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270D97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FE157" w14:textId="77777777" w:rsidR="009B4366" w:rsidRDefault="009B4366" w:rsidP="009139A6">
      <w:r>
        <w:separator/>
      </w:r>
    </w:p>
  </w:endnote>
  <w:endnote w:type="continuationSeparator" w:id="0">
    <w:p w14:paraId="2C6F9F67" w14:textId="77777777" w:rsidR="009B4366" w:rsidRDefault="009B43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187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032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18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706A" w14:textId="77777777" w:rsidR="009B4366" w:rsidRDefault="009B4366" w:rsidP="009139A6">
      <w:r>
        <w:separator/>
      </w:r>
    </w:p>
  </w:footnote>
  <w:footnote w:type="continuationSeparator" w:id="0">
    <w:p w14:paraId="5AE96401" w14:textId="77777777" w:rsidR="009B4366" w:rsidRDefault="009B43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887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B14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4A2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66"/>
    <w:rsid w:val="000666E0"/>
    <w:rsid w:val="002510B7"/>
    <w:rsid w:val="005C130B"/>
    <w:rsid w:val="00826F5C"/>
    <w:rsid w:val="009139A6"/>
    <w:rsid w:val="009448BB"/>
    <w:rsid w:val="009B436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25E11"/>
  <w15:chartTrackingRefBased/>
  <w15:docId w15:val="{B5E10742-1866-4F42-93E0-B5352E71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4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2022-03-10T11:08:00Z</dcterms:created>
  <dcterms:modified xsi:type="dcterms:W3CDTF">2022-03-10T11:08:00Z</dcterms:modified>
</cp:coreProperties>
</file>