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011DD" w14:textId="77777777" w:rsidR="003F1CAC" w:rsidRDefault="003F1CAC" w:rsidP="003F1CA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FAYREFORD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ADA098D" w14:textId="77777777" w:rsidR="003F1CAC" w:rsidRDefault="003F1CAC" w:rsidP="003F1CA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9AD3DE3" w14:textId="77777777" w:rsidR="003F1CAC" w:rsidRDefault="003F1CAC" w:rsidP="003F1CA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62C1B3D" w14:textId="77777777" w:rsidR="003F1CAC" w:rsidRDefault="003F1CAC" w:rsidP="003F1CA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Apr.1410</w:t>
      </w:r>
      <w:r>
        <w:rPr>
          <w:rFonts w:ascii="Times New Roman" w:hAnsi="Times New Roman" w:cs="Times New Roman"/>
          <w:sz w:val="24"/>
          <w:szCs w:val="24"/>
        </w:rPr>
        <w:tab/>
        <w:t>He was appointed alnager in Staffordshire.</w:t>
      </w:r>
    </w:p>
    <w:p w14:paraId="651DAAAE" w14:textId="77777777" w:rsidR="003F1CAC" w:rsidRDefault="003F1CAC" w:rsidP="003F1CA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p.166)</w:t>
      </w:r>
    </w:p>
    <w:p w14:paraId="3E29C5E7" w14:textId="77777777" w:rsidR="003F1CAC" w:rsidRDefault="003F1CAC" w:rsidP="003F1CA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39A0FF3" w14:textId="77777777" w:rsidR="003F1CAC" w:rsidRDefault="003F1CAC" w:rsidP="003F1CA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862BFBC" w14:textId="77777777" w:rsidR="003F1CAC" w:rsidRDefault="003F1CAC" w:rsidP="003F1CA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2022</w:t>
      </w:r>
    </w:p>
    <w:p w14:paraId="1F6F4C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44A52" w14:textId="77777777" w:rsidR="003F1CAC" w:rsidRDefault="003F1CAC" w:rsidP="009139A6">
      <w:r>
        <w:separator/>
      </w:r>
    </w:p>
  </w:endnote>
  <w:endnote w:type="continuationSeparator" w:id="0">
    <w:p w14:paraId="4879CC79" w14:textId="77777777" w:rsidR="003F1CAC" w:rsidRDefault="003F1C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B0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62A0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50C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E2314" w14:textId="77777777" w:rsidR="003F1CAC" w:rsidRDefault="003F1CAC" w:rsidP="009139A6">
      <w:r>
        <w:separator/>
      </w:r>
    </w:p>
  </w:footnote>
  <w:footnote w:type="continuationSeparator" w:id="0">
    <w:p w14:paraId="5419654B" w14:textId="77777777" w:rsidR="003F1CAC" w:rsidRDefault="003F1C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391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95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A7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AC"/>
    <w:rsid w:val="000666E0"/>
    <w:rsid w:val="002510B7"/>
    <w:rsid w:val="003F1CA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C077"/>
  <w15:chartTrackingRefBased/>
  <w15:docId w15:val="{C1C6F9B4-BEA7-4E81-BD20-1C3BF669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CA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2023-10-06T20:02:00Z</dcterms:created>
  <dcterms:modified xsi:type="dcterms:W3CDTF">2023-10-06T20:02:00Z</dcterms:modified>
</cp:coreProperties>
</file>